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D3A13" w14:textId="7A2DA87A" w:rsidR="00113C4C" w:rsidRDefault="00CB5BED">
      <w:bookmarkStart w:id="0" w:name="_GoBack"/>
      <w:bookmarkEnd w:id="0"/>
      <w:r>
        <w:rPr>
          <w:noProof/>
        </w:rPr>
        <mc:AlternateContent>
          <mc:Choice Requires="wpg">
            <w:drawing>
              <wp:anchor distT="0" distB="0" distL="114300" distR="114300" simplePos="0" relativeHeight="251658252" behindDoc="0" locked="0" layoutInCell="1" allowOverlap="1" wp14:anchorId="0C706780" wp14:editId="43F8AEBF">
                <wp:simplePos x="0" y="0"/>
                <wp:positionH relativeFrom="page">
                  <wp:posOffset>3699510</wp:posOffset>
                </wp:positionH>
                <wp:positionV relativeFrom="page">
                  <wp:posOffset>2386330</wp:posOffset>
                </wp:positionV>
                <wp:extent cx="2581910" cy="5727065"/>
                <wp:effectExtent l="0" t="0" r="0" b="13335"/>
                <wp:wrapThrough wrapText="bothSides">
                  <wp:wrapPolygon edited="0">
                    <wp:start x="212" y="0"/>
                    <wp:lineTo x="212" y="21554"/>
                    <wp:lineTo x="21249" y="21554"/>
                    <wp:lineTo x="21249" y="0"/>
                    <wp:lineTo x="212" y="0"/>
                  </wp:wrapPolygon>
                </wp:wrapThrough>
                <wp:docPr id="24" name="Group 24"/>
                <wp:cNvGraphicFramePr/>
                <a:graphic xmlns:a="http://schemas.openxmlformats.org/drawingml/2006/main">
                  <a:graphicData uri="http://schemas.microsoft.com/office/word/2010/wordprocessingGroup">
                    <wpg:wgp>
                      <wpg:cNvGrpSpPr/>
                      <wpg:grpSpPr>
                        <a:xfrm>
                          <a:off x="0" y="0"/>
                          <a:ext cx="2581910" cy="5727065"/>
                          <a:chOff x="0" y="0"/>
                          <a:chExt cx="2581910" cy="5727065"/>
                        </a:xfrm>
                        <a:extLst>
                          <a:ext uri="{0CCBE362-F206-4b92-989A-16890622DB6E}">
                            <ma14:wrappingTextBoxFlag xmlns:ma14="http://schemas.microsoft.com/office/mac/drawingml/2011/main" val="1"/>
                          </a:ext>
                        </a:extLst>
                      </wpg:grpSpPr>
                      <wps:wsp>
                        <wps:cNvPr id="18" name="Text Box 16"/>
                        <wps:cNvSpPr txBox="1">
                          <a:spLocks noChangeArrowheads="1"/>
                        </wps:cNvSpPr>
                        <wps:spPr bwMode="auto">
                          <a:xfrm>
                            <a:off x="0" y="0"/>
                            <a:ext cx="2581910" cy="572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248285"/>
                            <a:ext cx="2399030" cy="325120"/>
                          </a:xfrm>
                          <a:prstGeom prst="rect">
                            <a:avLst/>
                          </a:prstGeom>
                          <a:noFill/>
                          <a:ln>
                            <a:noFill/>
                          </a:ln>
                          <a:effectLst/>
                          <a:extLst>
                            <a:ext uri="{C572A759-6A51-4108-AA02-DFA0A04FC94B}">
                              <ma14:wrappingTextBoxFlag xmlns:ma14="http://schemas.microsoft.com/office/mac/drawingml/2011/main"/>
                            </a:ext>
                          </a:extLst>
                        </wps:spPr>
                        <wps:txbx id="1">
                          <w:txbxContent>
                            <w:p w14:paraId="52B6DB19" w14:textId="77777777" w:rsidR="002B363E" w:rsidRPr="00113C4C" w:rsidRDefault="002B363E" w:rsidP="00113C4C">
                              <w:pPr>
                                <w:pStyle w:val="BodyText2"/>
                                <w:rPr>
                                  <w:sz w:val="32"/>
                                </w:rPr>
                              </w:pPr>
                              <w:r w:rsidRPr="00113C4C">
                                <w:rPr>
                                  <w:sz w:val="32"/>
                                </w:rPr>
                                <w:t>Yayasan</w:t>
                              </w:r>
                              <w:r>
                                <w:rPr>
                                  <w:sz w:val="32"/>
                                </w:rPr>
                                <w:t xml:space="preserve"> Peduli</w:t>
                              </w:r>
                              <w:r w:rsidRPr="00113C4C">
                                <w:rPr>
                                  <w:sz w:val="32"/>
                                </w:rPr>
                                <w:t xml:space="preserve"> Tuna Daksa</w:t>
                              </w:r>
                            </w:p>
                            <w:p w14:paraId="4C002C1E" w14:textId="77777777" w:rsidR="002B363E" w:rsidRDefault="002B363E" w:rsidP="00113C4C">
                              <w:pPr>
                                <w:pStyle w:val="BodyText2"/>
                                <w:rPr>
                                  <w:sz w:val="24"/>
                                </w:rPr>
                              </w:pPr>
                              <w:r>
                                <w:rPr>
                                  <w:sz w:val="24"/>
                                </w:rPr>
                                <w:t xml:space="preserve">This Yayasan is a subdivision of Yayasan Sadhu Vaswani, which specializes in making and providing prosthetic limbs to those less fortunate and those who are unable to afford them. The Yayasan whilst working with one of the top prosthetic limb producer – The Jaipur Foot produces up to millions of legs, arms, foot etc. Supplying high quality leg to people all over Indonesia. </w:t>
                              </w:r>
                            </w:p>
                            <w:p w14:paraId="02FE957D" w14:textId="1C3584BB" w:rsidR="002B363E" w:rsidRDefault="002B363E" w:rsidP="00113C4C">
                              <w:pPr>
                                <w:pStyle w:val="BodyText2"/>
                                <w:rPr>
                                  <w:sz w:val="24"/>
                                </w:rPr>
                              </w:pPr>
                              <w:r>
                                <w:rPr>
                                  <w:sz w:val="24"/>
                                </w:rPr>
                                <w:t xml:space="preserve">The Yayasan provides prosthetics to the limbless at free of cost, allowing the people to convert from </w:t>
                              </w:r>
                              <w:r w:rsidRPr="001A5058">
                                <w:rPr>
                                  <w:b/>
                                  <w:sz w:val="24"/>
                                  <w:u w:val="single"/>
                                </w:rPr>
                                <w:t xml:space="preserve">disabled to abled </w:t>
                              </w:r>
                              <w:r>
                                <w:rPr>
                                  <w:sz w:val="24"/>
                                </w:rPr>
                                <w:t>without the tension of payments.</w:t>
                              </w:r>
                            </w:p>
                            <w:p w14:paraId="49654C4A" w14:textId="77777777" w:rsidR="002B363E" w:rsidRDefault="002B363E" w:rsidP="00113C4C">
                              <w:pPr>
                                <w:pStyle w:val="BodyText2"/>
                                <w:rPr>
                                  <w:sz w:val="24"/>
                                </w:rPr>
                              </w:pPr>
                            </w:p>
                            <w:p w14:paraId="7AAC91E1" w14:textId="77777777" w:rsidR="002B363E" w:rsidRDefault="002B363E" w:rsidP="00113C4C">
                              <w:pPr>
                                <w:pStyle w:val="BodyText2"/>
                                <w:rPr>
                                  <w:sz w:val="24"/>
                                </w:rPr>
                              </w:pPr>
                            </w:p>
                            <w:p w14:paraId="09C427C4" w14:textId="77777777" w:rsidR="002B363E" w:rsidRDefault="002B363E" w:rsidP="00113C4C">
                              <w:pPr>
                                <w:pStyle w:val="BodyText2"/>
                                <w:rPr>
                                  <w:sz w:val="24"/>
                                </w:rPr>
                              </w:pPr>
                            </w:p>
                            <w:p w14:paraId="3DA9532A" w14:textId="77777777" w:rsidR="002B363E" w:rsidRPr="00113C4C" w:rsidRDefault="002B363E" w:rsidP="00113C4C">
                              <w:pPr>
                                <w:pStyle w:val="BodyText2"/>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572135"/>
                            <a:ext cx="2399030" cy="212407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694940"/>
                            <a:ext cx="2399030" cy="100774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3701415"/>
                            <a:ext cx="2399030" cy="26352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963670"/>
                            <a:ext cx="2399030" cy="26352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225925"/>
                            <a:ext cx="2399030" cy="26352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5417820"/>
                            <a:ext cx="2399030" cy="26352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26" style="position:absolute;margin-left:291.3pt;margin-top:187.9pt;width:203.3pt;height:450.95pt;z-index:251658252;mso-position-horizontal-relative:page;mso-position-vertical-relative:page" coordsize="2581910,5727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OUR4EFAACbIQAADgAAAGRycy9lMm9Eb2MueG1s7Fpbb6M4FH5faf8D4p0Gm3vUdEQuVCt1Zyq1&#10;q3l2wAQ0gBlDm3RX+9/32AaSJm2n24t2ukoeiDHGPpfvO+cYOP20KQvtlvImZ9VERyemrtEqZkle&#10;rSb6H9eR4eta05IqIQWr6ES/o43+6ezXX07X9ZhilrEioVyDSapmvK4neta29Xg0auKMlqQ5YTWt&#10;4GLKeElaOOWrUcLJGmYvixE2TXe0ZjypOYtp00DvXF3Uz+T8aUrj9kuaNrTViokOsrXyyOVxKY6j&#10;s1MyXnFSZ3nciUFeIEVJ8goWHaaak5ZoNzw/mKrMY84alrYnMStHLE3zmEodQBtk7mlzztlNLXVZ&#10;jderejATmHbPTi+eNv58e8m1PJno2Na1ipTgI7msBudgnHW9GsOYc15f1Ze861ipM6HvJuWl+AdN&#10;tI00691gVrpptRg6seOjAIH1Y7jmeNgzXUcZPs7AOwf3xdniB3eOtgvDIhdNK0QQy0mT/2XOZtOF&#10;5WIjwqZr2MsAG4EfhAZy/cB0MZ5P3cXfYNeSIHu8BufXAJ1ruH/KNlFBVp2hxeXnWbok8T1cIjSS&#10;iNBuCeAOCWVBZFig/5cij4RxB1uua2BAs3Vy87ylBf4fws5VRmoqsdMIB3ZORkBH5WShrgb6ashV&#10;fpbDhJO1dgP9Qmxh1aa+YPG3RqvYLCPVioacs3VGSQLyKcWE4LCCuFXgpYFbYJLl+neWAJjITcvk&#10;RK9Byo6/a96055SVmmhMdA4Ml9OTW7CpsnM/RIhfsSgvCugn46K61wFzqh4wxAGCAjNY+AvfNmzs&#10;LgzbTBIjjGa24UbIc+bWfDabI4EgAaAsTxJaiWX6APJc2HShTLlvCCENK/JETCfEbfhqOSu4AlIk&#10;fx2adoaN7ovRg0zcL7ysSBEgbJtTHBiR63uGndqOEXimb5gomAauaQf2PLqv0kVe0derpK0neuBg&#10;R3ppR+g93Uz5O9SNjMu8hRRR5OVE94dBZCwwuKgS6dqW5IVq75hCiP+wKaIwxC540Zj7AZhiSbHh&#10;R6ZtTEPbQTPPi9DcG+JDXZCYqjz1prFhJybsumkGATL0nMBwQwcZNgIPhaGJjXkUmqFpR7PAng6y&#10;/aexSxFdUX7JkjsgPWdASQj0UBBAI2P8T10TMk705vsN4VTXit8qCBwBsm2RjeUJNPhu77LvJVUM&#10;U0z0VtdUc9aqzH1T83yVwQoqRFUshCCT5pL+IgApacD3XUxVMr5/cAVN9oOrrDB2IuQ2uIL/+2Ap&#10;iLoXHjsLQcLEto/9Ll8KNsuMagWBacFyIqNa2EFYrvO+YVJWUyrISsAeBM2fBro71FJpV4oq0SBy&#10;kzJ8u1luOh/sobep4yiH7HJBmvaScKgHwdIC0l/gkBYMAhrrWromQP5Q/48oAFPuwR96BuhXN+WM&#10;ydJBA2lkEy7ztuibKWflV0j9oSAaXHqUK1A6xzQM5SAoOWvSXlRXddxzR+TK681XwusuobaAsc+s&#10;rx7IeC+vqrECsD8N6/Ah6/CjJc1zWQdRGFlPsQ6LdOrJEUfaqWr3WbQr8uobTa6BfHLXAdBt6Peu&#10;lNzG7iGTHLn4obg47CG324tuGznsEV6QAd0AqtNur/5gCkSm6Xn2kYxiJ9FtPV9DxiF8HhPjR06M&#10;zmFilBR5VTlqeSay0ZOZ0bXEdk8BsC9r+z35G27b/2f16COJ0epLmSMXPzIXvUMuer1nu4dn/z4x&#10;WoFrud5TiREfudi9KniLvDiUMkcufmAuYnTARejqNoYv5qKNsROotKce5x08pzlysX9t9xZcHCqZ&#10;Ixc/MhetQy4OFc+LuejYyPPVI9EjF/feNT/2qvI1+8XhDeKRi+/DRfmmGL4AkK+zuq8VxCcGu+fy&#10;dcf2m4qzfwAAAP//AwBQSwMEFAAGAAgAAAAhANDHNSXiAAAADAEAAA8AAABkcnMvZG93bnJldi54&#10;bWxMj0FOwzAQRfdI3MEaJDaIOqRqnYY4VYVggVRVUDiAm0yTQDwOsdOa2zOsYDmap//fL9bR9uKE&#10;o+8cabibJSCQKld31Gh4f3u6zUD4YKg2vSPU8I0e1uXlRWHy2p3pFU/70AgOIZ8bDW0IQy6lr1q0&#10;xs/cgMS/oxutCXyOjaxHc+Zw28s0SZbSmo64oTUDPrRYfe4nqyEeN347Pe78x+5l+xXVM3XxZq71&#10;9VXc3IMIGMMfDL/6rA4lOx3cRLUXvYZFli4Z1TBXC97AxCpbpSAOjKZKKZBlIf+PKH8AAAD//wMA&#10;UEsBAi0AFAAGAAgAAAAhAOSZw8D7AAAA4QEAABMAAAAAAAAAAAAAAAAAAAAAAFtDb250ZW50X1R5&#10;cGVzXS54bWxQSwECLQAUAAYACAAAACEAI7Jq4dcAAACUAQAACwAAAAAAAAAAAAAAAAAsAQAAX3Jl&#10;bHMvLnJlbHNQSwECLQAUAAYACAAAACEA0COUR4EFAACbIQAADgAAAAAAAAAAAAAAAAAsAgAAZHJz&#10;L2Uyb0RvYy54bWxQSwECLQAUAAYACAAAACEA0Mc1JeIAAAAMAQAADwAAAAAAAAAAAAAAAADZBwAA&#10;ZHJzL2Rvd25yZXYueG1sUEsFBgAAAAAEAAQA8wAAAOgIAAAAAA==&#10;" mv:complextextbox="1">
                <v:shapetype id="_x0000_t202" coordsize="21600,21600" o:spt="202" path="m0,0l0,21600,21600,21600,21600,0xe">
                  <v:stroke joinstyle="miter"/>
                  <v:path gradientshapeok="t" o:connecttype="rect"/>
                </v:shapetype>
                <v:shape id="Text Box 16" o:spid="_x0000_s1027" type="#_x0000_t202" style="position:absolute;width:2581910;height:5727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10" o:spid="_x0000_s1028" type="#_x0000_t202" style="position:absolute;left:91440;top:248285;width:239903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w:p w14:paraId="52B6DB19" w14:textId="77777777" w:rsidR="002B363E" w:rsidRPr="00113C4C" w:rsidRDefault="002B363E" w:rsidP="00113C4C">
                        <w:pPr>
                          <w:pStyle w:val="BodyText2"/>
                          <w:rPr>
                            <w:sz w:val="32"/>
                          </w:rPr>
                        </w:pPr>
                        <w:r w:rsidRPr="00113C4C">
                          <w:rPr>
                            <w:sz w:val="32"/>
                          </w:rPr>
                          <w:t>Yayasan</w:t>
                        </w:r>
                        <w:r>
                          <w:rPr>
                            <w:sz w:val="32"/>
                          </w:rPr>
                          <w:t xml:space="preserve"> Peduli</w:t>
                        </w:r>
                        <w:r w:rsidRPr="00113C4C">
                          <w:rPr>
                            <w:sz w:val="32"/>
                          </w:rPr>
                          <w:t xml:space="preserve"> Tuna Daksa</w:t>
                        </w:r>
                      </w:p>
                      <w:p w14:paraId="4C002C1E" w14:textId="77777777" w:rsidR="002B363E" w:rsidRDefault="002B363E" w:rsidP="00113C4C">
                        <w:pPr>
                          <w:pStyle w:val="BodyText2"/>
                          <w:rPr>
                            <w:sz w:val="24"/>
                          </w:rPr>
                        </w:pPr>
                        <w:r>
                          <w:rPr>
                            <w:sz w:val="24"/>
                          </w:rPr>
                          <w:t xml:space="preserve">This Yayasan is a subdivision of Yayasan Sadhu Vaswani, which specializes in making and providing prosthetic limbs to those less fortunate and those who are unable to afford them. The Yayasan whilst working with one of the top prosthetic limb producer – The Jaipur Foot produces up to millions of legs, arms, foot etc. Supplying high quality leg to people all over Indonesia. </w:t>
                        </w:r>
                      </w:p>
                      <w:p w14:paraId="02FE957D" w14:textId="1C3584BB" w:rsidR="002B363E" w:rsidRDefault="002B363E" w:rsidP="00113C4C">
                        <w:pPr>
                          <w:pStyle w:val="BodyText2"/>
                          <w:rPr>
                            <w:sz w:val="24"/>
                          </w:rPr>
                        </w:pPr>
                        <w:r>
                          <w:rPr>
                            <w:sz w:val="24"/>
                          </w:rPr>
                          <w:t xml:space="preserve">The Yayasan provides prosthetics to the limbless at free of cost, allowing the people to convert from </w:t>
                        </w:r>
                        <w:r w:rsidRPr="001A5058">
                          <w:rPr>
                            <w:b/>
                            <w:sz w:val="24"/>
                            <w:u w:val="single"/>
                          </w:rPr>
                          <w:t xml:space="preserve">disabled to abled </w:t>
                        </w:r>
                        <w:r>
                          <w:rPr>
                            <w:sz w:val="24"/>
                          </w:rPr>
                          <w:t>without the tension of payments.</w:t>
                        </w:r>
                      </w:p>
                      <w:p w14:paraId="49654C4A" w14:textId="77777777" w:rsidR="002B363E" w:rsidRDefault="002B363E" w:rsidP="00113C4C">
                        <w:pPr>
                          <w:pStyle w:val="BodyText2"/>
                          <w:rPr>
                            <w:sz w:val="24"/>
                          </w:rPr>
                        </w:pPr>
                      </w:p>
                      <w:p w14:paraId="7AAC91E1" w14:textId="77777777" w:rsidR="002B363E" w:rsidRDefault="002B363E" w:rsidP="00113C4C">
                        <w:pPr>
                          <w:pStyle w:val="BodyText2"/>
                          <w:rPr>
                            <w:sz w:val="24"/>
                          </w:rPr>
                        </w:pPr>
                      </w:p>
                      <w:p w14:paraId="09C427C4" w14:textId="77777777" w:rsidR="002B363E" w:rsidRDefault="002B363E" w:rsidP="00113C4C">
                        <w:pPr>
                          <w:pStyle w:val="BodyText2"/>
                          <w:rPr>
                            <w:sz w:val="24"/>
                          </w:rPr>
                        </w:pPr>
                      </w:p>
                      <w:p w14:paraId="3DA9532A" w14:textId="77777777" w:rsidR="002B363E" w:rsidRPr="00113C4C" w:rsidRDefault="002B363E" w:rsidP="00113C4C">
                        <w:pPr>
                          <w:pStyle w:val="BodyText2"/>
                          <w:rPr>
                            <w:sz w:val="24"/>
                          </w:rPr>
                        </w:pPr>
                      </w:p>
                    </w:txbxContent>
                  </v:textbox>
                </v:shape>
                <v:shape id="Text Box 12" o:spid="_x0000_s1029" type="#_x0000_t202" style="position:absolute;left:91440;top:572135;width:2399030;height:2124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30" type="#_x0000_t202" style="position:absolute;left:91440;top:2694940;width:2399030;height:1007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1" type="#_x0000_t202" style="position:absolute;left:91440;top:3701415;width:23990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2" type="#_x0000_t202" style="position:absolute;left:91440;top:3963670;width:23990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1" inset="0,0,0,0">
                    <w:txbxContent/>
                  </v:textbox>
                </v:shape>
                <v:shape id="Text Box 21" o:spid="_x0000_s1033" type="#_x0000_t202" style="position:absolute;left:91440;top:4225925;width:23990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34" type="#_x0000_t202" style="position:absolute;left:91440;top:5417820;width:23990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1A1732">
        <w:rPr>
          <w:noProof/>
        </w:rPr>
        <w:drawing>
          <wp:anchor distT="0" distB="0" distL="114300" distR="114300" simplePos="0" relativeHeight="251678767" behindDoc="0" locked="0" layoutInCell="1" allowOverlap="1" wp14:anchorId="48CAC0C5" wp14:editId="2EE060A8">
            <wp:simplePos x="0" y="0"/>
            <wp:positionH relativeFrom="page">
              <wp:posOffset>7010400</wp:posOffset>
            </wp:positionH>
            <wp:positionV relativeFrom="page">
              <wp:posOffset>1066800</wp:posOffset>
            </wp:positionV>
            <wp:extent cx="2589530" cy="4343400"/>
            <wp:effectExtent l="0" t="0" r="1270" b="0"/>
            <wp:wrapThrough wrapText="bothSides">
              <wp:wrapPolygon edited="0">
                <wp:start x="0" y="0"/>
                <wp:lineTo x="0" y="21474"/>
                <wp:lineTo x="21399" y="21474"/>
                <wp:lineTo x="21399" y="0"/>
                <wp:lineTo x="0" y="0"/>
              </wp:wrapPolygon>
            </wp:wrapThrough>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953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732">
        <w:rPr>
          <w:noProof/>
        </w:rPr>
        <mc:AlternateContent>
          <mc:Choice Requires="wps">
            <w:drawing>
              <wp:anchor distT="0" distB="0" distL="114300" distR="114300" simplePos="0" relativeHeight="251658282" behindDoc="0" locked="0" layoutInCell="0" allowOverlap="1" wp14:anchorId="1F3AE9CC" wp14:editId="70E8EC0A">
                <wp:simplePos x="0" y="0"/>
                <wp:positionH relativeFrom="page">
                  <wp:posOffset>7026275</wp:posOffset>
                </wp:positionH>
                <wp:positionV relativeFrom="page">
                  <wp:posOffset>5549900</wp:posOffset>
                </wp:positionV>
                <wp:extent cx="2587625" cy="1143000"/>
                <wp:effectExtent l="0" t="0" r="0" b="0"/>
                <wp:wrapTight wrapText="bothSides">
                  <wp:wrapPolygon edited="0">
                    <wp:start x="212" y="0"/>
                    <wp:lineTo x="212" y="21120"/>
                    <wp:lineTo x="21202" y="21120"/>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AC0AB8" w14:textId="77777777" w:rsidR="002B363E" w:rsidRPr="001A1732" w:rsidRDefault="002B363E" w:rsidP="00113C4C">
                            <w:pPr>
                              <w:pStyle w:val="Title"/>
                              <w:rPr>
                                <w:color w:val="730ACC" w:themeColor="accent5" w:themeShade="BF"/>
                                <w:sz w:val="40"/>
                              </w:rPr>
                            </w:pPr>
                            <w:r w:rsidRPr="001A1732">
                              <w:rPr>
                                <w:color w:val="730ACC" w:themeColor="accent5" w:themeShade="BF"/>
                                <w:sz w:val="40"/>
                              </w:rPr>
                              <w:t>Limb for the Limbless</w:t>
                            </w:r>
                          </w:p>
                          <w:p w14:paraId="51240278" w14:textId="77777777" w:rsidR="002B363E" w:rsidRPr="001A1732" w:rsidRDefault="002B363E" w:rsidP="00113C4C">
                            <w:pPr>
                              <w:pStyle w:val="Title"/>
                              <w:rPr>
                                <w:color w:val="730ACC" w:themeColor="accent5" w:themeShade="BF"/>
                                <w:sz w:val="52"/>
                              </w:rPr>
                            </w:pPr>
                            <w:r w:rsidRPr="001A1732">
                              <w:rPr>
                                <w:color w:val="730ACC" w:themeColor="accent5" w:themeShade="BF"/>
                                <w:sz w:val="52"/>
                              </w:rPr>
                              <w:t>Artificial Legs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553.25pt;margin-top:437pt;width:203.75pt;height:90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BjvgCAABXBgAADgAAAGRycy9lMm9Eb2MueG1srFXbjpswEH2v1H+w/M6CWZIAWrLKjarS9iLt&#10;9gMcMMEq2NR2QrZV/71jk+u2D6u2eUD2zHgu58xM7u73bYN2TGkuRYbJTYARE4Usudhk+MtT7sUY&#10;aUNFSRspWIafmcb307dv7vouZaGsZVMyhcCJ0GnfZbg2pkt9Xxc1a6m+kR0ToKykaqmBq9r4paI9&#10;eG8bPwyCsd9LVXZKFkxrkC4HJZ46/1XFCvOpqjQzqMkw5GbcV7nv2n796R1NN4p2NS8OadC/yKKl&#10;XEDQk6slNRRtFf/NVcsLJbWszE0hW19WFS+YqwGqIcGLah5r2jFXC4CjuxNM+v+5LT7uPivES+Au&#10;wUjQFjh6YnuD5nKPSGzx6TudgtljB4ZmD3KwdbXq7kEWXzUSclFTsWEzpWRfM1pCfsS+9C+eDn60&#10;dbLuP8gS4tCtkc7RvlKtBQ/gQOAdeHo+cWNzKUAYjuLJOBxhVICOkOg2CBx7Pk2PzzulzTsmW2QP&#10;GVZAvnNPdw/a2HRoejSx0YTMedO4BmjElQAMBwkEh6dWZ9NwfP5IgmQVr+LIi8LxyouCsvRm+SLy&#10;xjmZjJa3y8ViSX7auCRKa16WTNgwx94i0eu4O3T50BWn7tKy4aV1Z1PSarNeNArtKPR27n4OdNCc&#10;zfzrNBwIUMuLkkgYBfMw8fJxPPGiKhp5ySSIvYAk82QcREm0zK9LeuCC/XtJqM9wMgJSXTnnpF/U&#10;Bkyfyb6ojaYtN7A9Gt5mOD4Z0dT24EqUjlpDeTOcL6Cw6f8Zinw2C8fAoreME4BizUIvzoPIm8+i&#10;EVlMJjlZTiwUrcW1a2jBhhWWN3RzAMSqXkdyS4urdUaI76geetXRBK14bEI3TXaAhlEy+/V+GNzj&#10;kK5l+QzjpSQ0P8wQbGU41FJ9x6iHDZdh/W1LFcOoeS9gRBMSRXYlugsc1KV0fZRSUYCLDBuMhuPC&#10;DOtz2ym+qSHCsAyEnME4V9wNmp37IZvDEoDt5fA+bFq7Hi/vzur8fzD9BQAA//8DAFBLAwQUAAYA&#10;CAAAACEAHVlxE94AAAAOAQAADwAAAGRycy9kb3ducmV2LnhtbEyPwU7DMBBE70j8g7VI3KidipQq&#10;xKkAiZ7KgcIHbGMTp43tyHabpF/P5gS3Ge1o9k25GW3HLjrE1jsJ2UIA0672qnWNhO+v94c1sJjQ&#10;Key80xImHWFT3d6UWCg/uE992aeGUYmLBUowKfUF57E22mJc+F47uv34YDGRDQ1XAQcqtx1fCrHi&#10;FltHHwz2+s3o+rQ/Wwn2ml3DDtEet9MSh34y24/dq5T3d+PLM7Ckx/QXhhmf0KEipoM/OxVZRz4T&#10;q5yyEtZPj7RqjuTZrA6kRE6KVyX/P6P6BQAA//8DAFBLAQItABQABgAIAAAAIQDkmcPA+wAAAOEB&#10;AAATAAAAAAAAAAAAAAAAAAAAAABbQ29udGVudF9UeXBlc10ueG1sUEsBAi0AFAAGAAgAAAAhACOy&#10;auHXAAAAlAEAAAsAAAAAAAAAAAAAAAAALAEAAF9yZWxzLy5yZWxzUEsBAi0AFAAGAAgAAAAhADNY&#10;gY74AgAAVwYAAA4AAAAAAAAAAAAAAAAALAIAAGRycy9lMm9Eb2MueG1sUEsBAi0AFAAGAAgAAAAh&#10;AB1ZcRPeAAAADgEAAA8AAAAAAAAAAAAAAAAAUAUAAGRycy9kb3ducmV2LnhtbFBLBQYAAAAABAAE&#10;APMAAABbBgAAAAA=&#10;" o:allowincell="f" filled="f" stroked="f">
                <v:textbox inset=",0,,0">
                  <w:txbxContent>
                    <w:p w14:paraId="46AC0AB8" w14:textId="77777777" w:rsidR="002B363E" w:rsidRPr="001A1732" w:rsidRDefault="002B363E" w:rsidP="00113C4C">
                      <w:pPr>
                        <w:pStyle w:val="Title"/>
                        <w:rPr>
                          <w:color w:val="730ACC" w:themeColor="accent5" w:themeShade="BF"/>
                          <w:sz w:val="40"/>
                        </w:rPr>
                      </w:pPr>
                      <w:r w:rsidRPr="001A1732">
                        <w:rPr>
                          <w:color w:val="730ACC" w:themeColor="accent5" w:themeShade="BF"/>
                          <w:sz w:val="40"/>
                        </w:rPr>
                        <w:t>Limb for the Limbless</w:t>
                      </w:r>
                    </w:p>
                    <w:p w14:paraId="51240278" w14:textId="77777777" w:rsidR="002B363E" w:rsidRPr="001A1732" w:rsidRDefault="002B363E" w:rsidP="00113C4C">
                      <w:pPr>
                        <w:pStyle w:val="Title"/>
                        <w:rPr>
                          <w:color w:val="730ACC" w:themeColor="accent5" w:themeShade="BF"/>
                          <w:sz w:val="52"/>
                        </w:rPr>
                      </w:pPr>
                      <w:r w:rsidRPr="001A1732">
                        <w:rPr>
                          <w:color w:val="730ACC" w:themeColor="accent5" w:themeShade="BF"/>
                          <w:sz w:val="52"/>
                        </w:rPr>
                        <w:t>Artificial Legs</w:t>
                      </w:r>
                    </w:p>
                  </w:txbxContent>
                </v:textbox>
                <w10:wrap type="tight" anchorx="page" anchory="page"/>
              </v:shape>
            </w:pict>
          </mc:Fallback>
        </mc:AlternateContent>
      </w:r>
      <w:r w:rsidR="006F0FB8">
        <w:rPr>
          <w:noProof/>
        </w:rPr>
        <w:drawing>
          <wp:anchor distT="0" distB="0" distL="114300" distR="114300" simplePos="0" relativeHeight="251676719" behindDoc="0" locked="0" layoutInCell="1" allowOverlap="1" wp14:anchorId="18E154C9" wp14:editId="32B421C3">
            <wp:simplePos x="0" y="0"/>
            <wp:positionH relativeFrom="page">
              <wp:posOffset>7010400</wp:posOffset>
            </wp:positionH>
            <wp:positionV relativeFrom="page">
              <wp:posOffset>450850</wp:posOffset>
            </wp:positionV>
            <wp:extent cx="2628900" cy="615950"/>
            <wp:effectExtent l="0" t="0" r="12700" b="0"/>
            <wp:wrapThrough wrapText="bothSides">
              <wp:wrapPolygon edited="0">
                <wp:start x="0" y="0"/>
                <wp:lineTo x="0" y="20487"/>
                <wp:lineTo x="21496" y="20487"/>
                <wp:lineTo x="21496" y="0"/>
                <wp:lineTo x="0" y="0"/>
              </wp:wrapPolygon>
            </wp:wrapThrough>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DBD">
        <w:rPr>
          <w:noProof/>
          <w:sz w:val="28"/>
          <w:szCs w:val="28"/>
        </w:rPr>
        <w:drawing>
          <wp:anchor distT="0" distB="0" distL="114300" distR="114300" simplePos="0" relativeHeight="251674671" behindDoc="0" locked="0" layoutInCell="1" allowOverlap="1" wp14:anchorId="4645D1D7" wp14:editId="437FFF7F">
            <wp:simplePos x="0" y="0"/>
            <wp:positionH relativeFrom="page">
              <wp:posOffset>3719830</wp:posOffset>
            </wp:positionH>
            <wp:positionV relativeFrom="page">
              <wp:posOffset>502285</wp:posOffset>
            </wp:positionV>
            <wp:extent cx="3201670" cy="2341142"/>
            <wp:effectExtent l="0" t="0" r="0" b="0"/>
            <wp:wrapThrough wrapText="bothSides">
              <wp:wrapPolygon edited="0">
                <wp:start x="9596" y="1172"/>
                <wp:lineTo x="7540" y="1641"/>
                <wp:lineTo x="3427" y="4219"/>
                <wp:lineTo x="3427" y="5391"/>
                <wp:lineTo x="2399" y="8204"/>
                <wp:lineTo x="2056" y="12892"/>
                <wp:lineTo x="3427" y="16642"/>
                <wp:lineTo x="3427" y="17580"/>
                <wp:lineTo x="5141" y="18518"/>
                <wp:lineTo x="7026" y="18986"/>
                <wp:lineTo x="13709" y="18986"/>
                <wp:lineTo x="13880" y="18518"/>
                <wp:lineTo x="15422" y="16642"/>
                <wp:lineTo x="16451" y="12892"/>
                <wp:lineTo x="16622" y="9142"/>
                <wp:lineTo x="15765" y="6563"/>
                <wp:lineTo x="15422" y="4688"/>
                <wp:lineTo x="11653" y="1875"/>
                <wp:lineTo x="10282" y="1172"/>
                <wp:lineTo x="9596" y="1172"/>
              </wp:wrapPolygon>
            </wp:wrapThrough>
            <wp:docPr id="42" name="Picture 8" descr="Macintosh HD:Users:SaloniPatni:Desktop:Screen Shot 2016-01-08 at 9.51.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loniPatni:Desktop:Screen Shot 2016-01-08 at 9.51.21 PM.pn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89677" l="9906" r="89623">
                                  <a14:foregroundMark x1="35849" y1="33548" x2="35849" y2="33548"/>
                                  <a14:foregroundMark x1="34434" y1="85161" x2="34434" y2="851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01670" cy="2341142"/>
                    </a:xfrm>
                    <a:prstGeom prst="rect">
                      <a:avLst/>
                    </a:prstGeom>
                    <a:noFill/>
                    <a:ln>
                      <a:noFill/>
                    </a:ln>
                  </pic:spPr>
                </pic:pic>
              </a:graphicData>
            </a:graphic>
            <wp14:sizeRelH relativeFrom="page">
              <wp14:pctWidth>0</wp14:pctWidth>
            </wp14:sizeRelH>
            <wp14:sizeRelV relativeFrom="page">
              <wp14:pctHeight>0</wp14:pctHeight>
            </wp14:sizeRelV>
          </wp:anchor>
        </w:drawing>
      </w:r>
      <w:r w:rsidR="007D5FF5">
        <w:rPr>
          <w:noProof/>
        </w:rPr>
        <w:drawing>
          <wp:anchor distT="0" distB="0" distL="114300" distR="114300" simplePos="0" relativeHeight="251673647" behindDoc="0" locked="0" layoutInCell="1" allowOverlap="1" wp14:anchorId="0FA29CCC" wp14:editId="207973D2">
            <wp:simplePos x="0" y="0"/>
            <wp:positionH relativeFrom="page">
              <wp:posOffset>138430</wp:posOffset>
            </wp:positionH>
            <wp:positionV relativeFrom="page">
              <wp:posOffset>4826000</wp:posOffset>
            </wp:positionV>
            <wp:extent cx="2859405" cy="2443480"/>
            <wp:effectExtent l="0" t="0" r="0" b="0"/>
            <wp:wrapThrough wrapText="bothSides">
              <wp:wrapPolygon edited="0">
                <wp:start x="9594" y="0"/>
                <wp:lineTo x="8634" y="7185"/>
                <wp:lineTo x="5372" y="8757"/>
                <wp:lineTo x="4029" y="9879"/>
                <wp:lineTo x="4029" y="10778"/>
                <wp:lineTo x="959" y="14370"/>
                <wp:lineTo x="192" y="14819"/>
                <wp:lineTo x="384" y="15268"/>
                <wp:lineTo x="2111" y="17963"/>
                <wp:lineTo x="2111" y="18187"/>
                <wp:lineTo x="4029" y="20432"/>
                <wp:lineTo x="4221" y="20881"/>
                <wp:lineTo x="4989" y="20881"/>
                <wp:lineTo x="5181" y="20432"/>
                <wp:lineTo x="11896" y="17963"/>
                <wp:lineTo x="12664" y="14370"/>
                <wp:lineTo x="14199" y="10778"/>
                <wp:lineTo x="17844" y="7185"/>
                <wp:lineTo x="20722" y="3593"/>
                <wp:lineTo x="20722" y="1572"/>
                <wp:lineTo x="20147" y="0"/>
                <wp:lineTo x="9594" y="0"/>
              </wp:wrapPolygon>
            </wp:wrapThrough>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1667" r="100000">
                                  <a14:foregroundMark x1="15152" y1="68591" x2="15152" y2="68591"/>
                                  <a14:foregroundMark x1="85303" y1="26559" x2="85303" y2="26559"/>
                                  <a14:foregroundMark x1="91061" y1="19169" x2="91061" y2="19169"/>
                                  <a14:foregroundMark x1="52879" y1="70670" x2="52879" y2="70670"/>
                                  <a14:foregroundMark x1="52879" y1="76443" x2="52879" y2="76443"/>
                                  <a14:foregroundMark x1="47576" y1="54503" x2="47576" y2="54503"/>
                                  <a14:foregroundMark x1="43182" y1="51039" x2="43182" y2="51039"/>
                                  <a14:foregroundMark x1="49848" y1="81524" x2="49848" y2="81524"/>
                                  <a14:foregroundMark x1="48030" y1="69746" x2="48030" y2="69746"/>
                                  <a14:foregroundMark x1="48030" y1="61432" x2="48030" y2="61432"/>
                                  <a14:foregroundMark x1="4545" y1="71824" x2="4545" y2="71824"/>
                                  <a14:foregroundMark x1="8030" y1="77367" x2="8030" y2="77367"/>
                                  <a14:foregroundMark x1="53333" y1="80139" x2="53333" y2="80139"/>
                                  <a14:foregroundMark x1="10758" y1="66975" x2="10758" y2="66975"/>
                                  <a14:foregroundMark x1="48939" y1="75289" x2="48939" y2="752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59405"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51" behindDoc="0" locked="0" layoutInCell="1" allowOverlap="1" wp14:anchorId="4380070B" wp14:editId="6E5CFA1B">
                <wp:simplePos x="0" y="0"/>
                <wp:positionH relativeFrom="page">
                  <wp:posOffset>534035</wp:posOffset>
                </wp:positionH>
                <wp:positionV relativeFrom="page">
                  <wp:posOffset>1324610</wp:posOffset>
                </wp:positionV>
                <wp:extent cx="2336800" cy="4602480"/>
                <wp:effectExtent l="0" t="0" r="0" b="20320"/>
                <wp:wrapThrough wrapText="bothSides">
                  <wp:wrapPolygon edited="0">
                    <wp:start x="235" y="0"/>
                    <wp:lineTo x="235" y="21576"/>
                    <wp:lineTo x="21130" y="21576"/>
                    <wp:lineTo x="21130" y="0"/>
                    <wp:lineTo x="235" y="0"/>
                  </wp:wrapPolygon>
                </wp:wrapThrough>
                <wp:docPr id="9" name="Group 9"/>
                <wp:cNvGraphicFramePr/>
                <a:graphic xmlns:a="http://schemas.openxmlformats.org/drawingml/2006/main">
                  <a:graphicData uri="http://schemas.microsoft.com/office/word/2010/wordprocessingGroup">
                    <wpg:wgp>
                      <wpg:cNvGrpSpPr/>
                      <wpg:grpSpPr>
                        <a:xfrm>
                          <a:off x="0" y="0"/>
                          <a:ext cx="2336800" cy="4602480"/>
                          <a:chOff x="0" y="0"/>
                          <a:chExt cx="2336800" cy="4602480"/>
                        </a:xfrm>
                        <a:extLst>
                          <a:ext uri="{0CCBE362-F206-4b92-989A-16890622DB6E}">
                            <ma14:wrappingTextBoxFlag xmlns:ma14="http://schemas.microsoft.com/office/mac/drawingml/2011/main" val="1"/>
                          </a:ext>
                        </a:extLst>
                      </wpg:grpSpPr>
                      <wps:wsp>
                        <wps:cNvPr id="22" name="Text Box 15"/>
                        <wps:cNvSpPr txBox="1">
                          <a:spLocks noChangeArrowheads="1"/>
                        </wps:cNvSpPr>
                        <wps:spPr bwMode="auto">
                          <a:xfrm>
                            <a:off x="0" y="0"/>
                            <a:ext cx="2336800" cy="460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248285"/>
                            <a:ext cx="2153920" cy="248920"/>
                          </a:xfrm>
                          <a:prstGeom prst="rect">
                            <a:avLst/>
                          </a:prstGeom>
                          <a:noFill/>
                          <a:ln>
                            <a:noFill/>
                          </a:ln>
                          <a:effectLst/>
                          <a:extLst>
                            <a:ext uri="{C572A759-6A51-4108-AA02-DFA0A04FC94B}">
                              <ma14:wrappingTextBoxFlag xmlns:ma14="http://schemas.microsoft.com/office/mac/drawingml/2011/main"/>
                            </a:ext>
                          </a:extLst>
                        </wps:spPr>
                        <wps:txbx id="3">
                          <w:txbxContent>
                            <w:p w14:paraId="7897CEEC" w14:textId="77777777" w:rsidR="002B363E" w:rsidRPr="0055469B" w:rsidRDefault="002B363E" w:rsidP="00113C4C">
                              <w:pPr>
                                <w:pStyle w:val="BodyText2"/>
                                <w:rPr>
                                  <w:sz w:val="32"/>
                                </w:rPr>
                              </w:pPr>
                              <w:r w:rsidRPr="0055469B">
                                <w:rPr>
                                  <w:sz w:val="32"/>
                                </w:rPr>
                                <w:t xml:space="preserve">Mechanical support that can </w:t>
                              </w:r>
                              <w:r w:rsidRPr="0055469B">
                                <w:rPr>
                                  <w:b/>
                                  <w:sz w:val="32"/>
                                  <w:u w:val="single"/>
                                </w:rPr>
                                <w:t>transform a person’s life</w:t>
                              </w:r>
                            </w:p>
                            <w:p w14:paraId="72EA313D" w14:textId="1096EC8E" w:rsidR="002B363E" w:rsidRPr="0055469B" w:rsidRDefault="002B363E" w:rsidP="00113C4C">
                              <w:pPr>
                                <w:pStyle w:val="BodyText2"/>
                                <w:rPr>
                                  <w:sz w:val="24"/>
                                </w:rPr>
                              </w:pPr>
                              <w:r w:rsidRPr="0055469B">
                                <w:rPr>
                                  <w:sz w:val="24"/>
                                </w:rPr>
                                <w:t xml:space="preserve">The artificial leg is a support that is used by amputees who no longer have a leg(s). The leg gives not only physical stability but also allows the people to gain mental stability – to become more confident and independent. It provides a stepping-stone for the limbless people to achieve their goals. It offers a better quality of life – help </w:t>
                              </w:r>
                              <w:proofErr w:type="gramStart"/>
                              <w:r w:rsidRPr="0055469B">
                                <w:rPr>
                                  <w:sz w:val="24"/>
                                </w:rPr>
                                <w:t>patients</w:t>
                              </w:r>
                              <w:proofErr w:type="gramEnd"/>
                              <w:r w:rsidRPr="0055469B">
                                <w:rPr>
                                  <w:sz w:val="24"/>
                                </w:rPr>
                                <w:t xml:space="preserve"> live fuller and more productive lives than they might have thought otherwise.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495935"/>
                            <a:ext cx="2153920" cy="57404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068705"/>
                            <a:ext cx="2153920" cy="223329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3300730"/>
                            <a:ext cx="2153920" cy="26352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36" style="position:absolute;margin-left:42.05pt;margin-top:104.3pt;width:184pt;height:362.4pt;z-index:251658251;mso-position-horizontal-relative:page;mso-position-vertical-relative:page" coordsize="2336800,4602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xspQQFAADzFgAADgAAAGRycy9lMm9Eb2MueG1s7Fjbbts4EH1fYP9B0LtiitYdcQr5omCBbBsg&#10;WfSZlihLqCSqpBw7Xey/75CUbMdO2qBJse0ifpApihwOZ86cGfL83baujDvKRcmaiWmfIdOgTcqy&#10;sllNzL9uEyswDdGRJiMVa+jEvKfCfHfx+2/nmzaimBWsyig3QEgjok07MYuua6PRSKQFrYk4Yy1t&#10;4GPOeE06eOWrUcbJBqTX1Qgj5I02jGctZykVAnrn+qN5oeTnOU27D3kuaGdUExN069STq+dSPkcX&#10;5yRacdIWZdqrQb5Di5qUDSy6EzUnHTHWvDwRVZcpZ4Ll3VnK6hHL8zKlag+wGxsd7eaSs3Wr9rKK&#10;Nqt2ZyYw7ZGdvlts+v7umhtlNjFD02hIDS5SqxqhNM2mXUUw4pK3N+017ztW+k3udpvzWv7DPoyt&#10;Mur9zqh02xkpdOLx2AsQ2D6Fb46HsBP0Zk8L8M3JvLRYfGPmaL8wLHIlOqmCXE4Z/G80m00XYw9b&#10;CUae5SxDbIVBGFu2F4TIw3g+9Rb/gFVrYjvRBlzfAnBuYf6UbZOKrHozy8/Ps3NN0geotO2RwoNx&#10;RwB1tjQkqAwLDP9K5ZE07s6WmxbwL/YuFs9bWqL/MeTcFKSlCjlCOrB3McaDj+V2DdivYbvaz2qY&#10;dLLRbaFfqi2tKtorln4SRsNmBWlWNOacbQpKMtBPb0wqDivIqRIvAqaAkOXmT5YBlsi6Y0rQS5By&#10;4O+Wi+6SstqQjYnJIb6VeHIHNtV2HoZI9RuWlFUF/SSqmgcdIFP3gCFOEBSicBEsAsdysLewHJRl&#10;VpzMHMtLbN+dj+ez2dyWCJIAKsoso41cZqCP58KmJzLtvh2BCFaVmRQn1RV8tZxVXAMpUb8eTQfD&#10;Rg/VGEAm50sv66AIbeygKQ6txAt8y8kd1wp9FFjIDqehh5zQmScPt3RVNvTlWzI2wCwudpWXDpQ+&#10;2htSv9O9kaguO0gQVVlPTGAR+MlBJJIYXDSZanekrHT7wBRS/cdNkcQx9sCL1jwIwRRLiq0gQY41&#10;jR3Xnvl+Ys/9HT+0FUmpzlKvyg0aq4oTDt00c30c+25oebFrW44NHopjhK15EqMYOcksdKY73f5T&#10;7tKBrkN+ybJ7CHrOICSB6KEcgEbB+BfTkDpOTPF5TTg1jeqPBogjtB1H5mL1Ag1+2LscekmTgoiJ&#10;2ZmGbs46nbfXLS9XBaygKaphMZBMXqrwlwSktQHf95yqdfzh5OqecOvT1AreH6hSgvmIHHv7QLqE&#10;XIkDJUaDROVT2x2HuM+nMEC2NZoGMQMDviJJqkpKU6zS5IQyfxrgHgSWTrpKVYUFmZm04bvtcquK&#10;HixNtwfNDsKiTZMSUswVEd014VAS9rj+AODOKwasxvqWaUikP9b/rTg4jQHo2eG/WdczpuoHA7RR&#10;TfjMu2po5pzVHyH/xzLa4NOTAQPVc0rjWA2CqrMl3VVz06ZDAEm43G4/Et72gOmAlt6zoYQg0VFy&#10;1WMlbn+W0PNOQs8b/NqXJvuq5rmh54RuOP5a6Lm+g4DG3kIPDfXus0KvKptPNLvdB6Ah6Oe+mHwL&#10;xF88EP2TQPRfHIg2gooVfS0SMRwxcahG/Nijwv8sCz4Rim85kUS/fk6Eezd9nbM76gcvDsXxGCF/&#10;3J/A5NnytB71xvKw95YUXyUpjgePHR2w3qrTV6pO1R0c3Kyqi4L+Flhe3R6+q4Pk/q764l8AAAD/&#10;/wMAUEsDBBQABgAIAAAAIQBFwwwx4QAAAAoBAAAPAAAAZHJzL2Rvd25yZXYueG1sTI/BTsMwDIbv&#10;SLxDZCQuiKVry1ZK02lCcECaJth4gKz12kLjlCbdwttjTnC0/en39xerYHpxwtF1lhTMZxEIpMrW&#10;HTUK3vfPtxkI5zXVureECr7Rwaq8vCh0XtszveFp5xvBIeRyraD1fsildFWLRruZHZD4drSj0Z7H&#10;sZH1qM8cbnoZR9FCGt0Rf2j1gI8tVp+7ySgIx7XbTE9b97F93XyF5Qt14SZR6voqrB9AeAz+D4Zf&#10;fVaHkp0OdqLaiV5Bls6ZVBBH2QIEA+ldzJuDgvskSUGWhfxfofwBAAD//wMAUEsBAi0AFAAGAAgA&#10;AAAhAOSZw8D7AAAA4QEAABMAAAAAAAAAAAAAAAAAAAAAAFtDb250ZW50X1R5cGVzXS54bWxQSwEC&#10;LQAUAAYACAAAACEAI7Jq4dcAAACUAQAACwAAAAAAAAAAAAAAAAAsAQAAX3JlbHMvLnJlbHNQSwEC&#10;LQAUAAYACAAAACEAnMxspQQFAADzFgAADgAAAAAAAAAAAAAAAAAsAgAAZHJzL2Uyb0RvYy54bWxQ&#10;SwECLQAUAAYACAAAACEARcMMMeEAAAAKAQAADwAAAAAAAAAAAAAAAABcBwAAZHJzL2Rvd25yZXYu&#10;eG1sUEsFBgAAAAAEAAQA8wAAAGoIAAAAAA==&#10;" mv:complextextbox="1">
                <v:shape id="Text Box 15" o:spid="_x0000_s1037" type="#_x0000_t202" style="position:absolute;width:2336800;height:460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MmwwAA&#10;ANsAAAAPAAAAZHJzL2Rvd25yZXYueG1sRI9Ba8JAFITvgv9heUJvdWMObYmuEoSAQgW1xfMz+0yC&#10;2bdJdquxv94VBI/DzHzDzBa9qcWFOldZVjAZRyCIc6srLhT8/mTvXyCcR9ZYWyYFN3KwmA8HM0y0&#10;vfKOLntfiABhl6CC0vsmkdLlJRl0Y9sQB+9kO4M+yK6QusNrgJtaxlH0IQ1WHBZKbGhZUn7e/xkF&#10;m+2x/V9HztSpz7LPdNt+nw6tUm+jPp2C8NT7V/jZXmkFcQy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mMmwwAAANsAAAAPAAAAAAAAAAAAAAAAAJcCAABkcnMvZG93&#10;bnJldi54bWxQSwUGAAAAAAQABAD1AAAAhwMAAAAA&#10;" mv:complextextbox="1" filled="f" stroked="f">
                  <v:textbox inset=",0,,0"/>
                </v:shape>
                <v:shape id="Text Box 5" o:spid="_x0000_s1038" type="#_x0000_t202" style="position:absolute;left:91440;top:248285;width:2153920;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7897CEEC" w14:textId="77777777" w:rsidR="002B363E" w:rsidRPr="0055469B" w:rsidRDefault="002B363E" w:rsidP="00113C4C">
                        <w:pPr>
                          <w:pStyle w:val="BodyText2"/>
                          <w:rPr>
                            <w:sz w:val="32"/>
                          </w:rPr>
                        </w:pPr>
                        <w:r w:rsidRPr="0055469B">
                          <w:rPr>
                            <w:sz w:val="32"/>
                          </w:rPr>
                          <w:t xml:space="preserve">Mechanical support that can </w:t>
                        </w:r>
                        <w:r w:rsidRPr="0055469B">
                          <w:rPr>
                            <w:b/>
                            <w:sz w:val="32"/>
                            <w:u w:val="single"/>
                          </w:rPr>
                          <w:t>transform a person’s life</w:t>
                        </w:r>
                      </w:p>
                      <w:p w14:paraId="72EA313D" w14:textId="1096EC8E" w:rsidR="002B363E" w:rsidRPr="0055469B" w:rsidRDefault="002B363E" w:rsidP="00113C4C">
                        <w:pPr>
                          <w:pStyle w:val="BodyText2"/>
                          <w:rPr>
                            <w:sz w:val="24"/>
                          </w:rPr>
                        </w:pPr>
                        <w:r w:rsidRPr="0055469B">
                          <w:rPr>
                            <w:sz w:val="24"/>
                          </w:rPr>
                          <w:t xml:space="preserve">The artificial leg is a support that is used by amputees who no longer have a leg(s). The leg gives not only physical stability but also allows the people to gain mental stability – to become more confident and independent. It provides a stepping-stone for the limbless people to achieve their goals. It offers a better quality of life – help </w:t>
                        </w:r>
                        <w:proofErr w:type="gramStart"/>
                        <w:r w:rsidRPr="0055469B">
                          <w:rPr>
                            <w:sz w:val="24"/>
                          </w:rPr>
                          <w:t>patients</w:t>
                        </w:r>
                        <w:proofErr w:type="gramEnd"/>
                        <w:r w:rsidRPr="0055469B">
                          <w:rPr>
                            <w:sz w:val="24"/>
                          </w:rPr>
                          <w:t xml:space="preserve"> live fuller and more productive lives than they might have thought otherwise.</w:t>
                        </w:r>
                      </w:p>
                    </w:txbxContent>
                  </v:textbox>
                </v:shape>
                <v:shape id="Text Box 6" o:spid="_x0000_s1039" type="#_x0000_t202" style="position:absolute;left:91440;top:495935;width:2153920;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0" type="#_x0000_t202" style="position:absolute;left:91440;top:1068705;width:2153920;height:2233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1" type="#_x0000_t202" style="position:absolute;left:91440;top:3300730;width:215392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55469B">
        <w:rPr>
          <w:noProof/>
        </w:rPr>
        <mc:AlternateContent>
          <mc:Choice Requires="wps">
            <w:drawing>
              <wp:anchor distT="0" distB="0" distL="114300" distR="114300" simplePos="0" relativeHeight="251671599" behindDoc="0" locked="0" layoutInCell="1" allowOverlap="1" wp14:anchorId="206F6C35" wp14:editId="7FF3CE33">
                <wp:simplePos x="0" y="0"/>
                <wp:positionH relativeFrom="page">
                  <wp:posOffset>825500</wp:posOffset>
                </wp:positionH>
                <wp:positionV relativeFrom="page">
                  <wp:posOffset>660400</wp:posOffset>
                </wp:positionV>
                <wp:extent cx="1968500" cy="924560"/>
                <wp:effectExtent l="0" t="0" r="0" b="0"/>
                <wp:wrapThrough wrapText="bothSides">
                  <wp:wrapPolygon edited="0">
                    <wp:start x="279" y="0"/>
                    <wp:lineTo x="279" y="20769"/>
                    <wp:lineTo x="20903" y="20769"/>
                    <wp:lineTo x="20903" y="0"/>
                    <wp:lineTo x="279" y="0"/>
                  </wp:wrapPolygon>
                </wp:wrapThrough>
                <wp:docPr id="40" name="Text Box 40"/>
                <wp:cNvGraphicFramePr/>
                <a:graphic xmlns:a="http://schemas.openxmlformats.org/drawingml/2006/main">
                  <a:graphicData uri="http://schemas.microsoft.com/office/word/2010/wordprocessingShape">
                    <wps:wsp>
                      <wps:cNvSpPr txBox="1"/>
                      <wps:spPr>
                        <a:xfrm>
                          <a:off x="0" y="0"/>
                          <a:ext cx="1968500" cy="924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45CA07" w14:textId="3EA03E45" w:rsidR="002B363E" w:rsidRPr="00F61281" w:rsidRDefault="002B363E">
                            <w:pPr>
                              <w:rPr>
                                <w:color w:val="430C71" w:themeColor="accent6" w:themeShade="BF"/>
                                <w:sz w:val="48"/>
                              </w:rPr>
                            </w:pPr>
                            <w:r w:rsidRPr="00F61281">
                              <w:rPr>
                                <w:color w:val="430C71" w:themeColor="accent6" w:themeShade="BF"/>
                                <w:sz w:val="48"/>
                              </w:rPr>
                              <w:t>What is the Artificial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2" type="#_x0000_t202" style="position:absolute;margin-left:65pt;margin-top:52pt;width:155pt;height:72.8pt;z-index:25167159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4KYdQCAAAfBgAADgAAAGRycy9lMm9Eb2MueG1srFRLb9swDL4P2H8QdE9tZ06aGHUKN0WGAUVb&#10;rB16VmQpMabXJCVxNuy/j5LjNO12WIddbIn8SJEfHxeXrRRoy6xrtCpxdpZixBTVdaNWJf7yuBhM&#10;MHKeqJoIrViJ98zhy9n7dxc7U7ChXmtRM4vAiXLFzpR47b0pksTRNZPEnWnDFCi5tpJ4uNpVUluy&#10;A+9SJMM0HSc7bWtjNWXOgfS6U+JZ9M85o/6Oc8c8EiWG2Hz82vhdhm8yuyDFyhKzbughDPIPUUjS&#10;KHj06OqaeII2tvnNlWyo1U5zf0a1TDTnDWUxB8gmS19l87AmhsVcgBxnjjS5/+eW3m7vLWrqEudA&#10;jyISavTIWo+udItABPzsjCsA9mAA6FuQQ517uQNhSLvlVoY/JIRAD672R3aDNxqMpuPJKAUVBd10&#10;mI/G0X3ybG2s8x+ZligcSmyhepFUsr1xHiIBaA8Jjym9aISIFRTqhQCAnYTFFuisSQGRwDEgQ0yx&#10;PD/mo/NhdT6aDsbVKBvkWToZVFU6HFwvqrRK88V8ml/9hCgkyfJiB41ioM0CQ0DEQpDVoShB/XdV&#10;kYS+6OEsS2L3oC2BHo3MQvjwQMy3DzkJVejYjie/FywkItRnxqF+kfQgiJPD5sJ2/gilTPnea0QH&#10;FAfi3mJ4wEfqIqVvMe6KABbxZa380Vg2SttY4ldh11/7kHmHBzJO8g5H3y7b2Lgf+mZc6noPPWp1&#10;N+XO0EUDjXRDnL8nFsYaeg9Wlb+DDxd6V2J9OGG01vb7n+QBD3UFLUah+iV23zbEMozEJwVzOM3y&#10;MDg+XnLoJbjYU83yVKM2cq5jlRFEF48B70V/5FbLJ9hoVXgVVERReLvEvj/Ofbe8YCNSVlURBJvE&#10;EH+jHgwNDRRYDmPy2D4Raw6z5KGRbnW/UEjxaqQ6bLBUutp4zZs4b4HnjtUD/7CFYlseNmZYc6f3&#10;iHre67NfAAAA//8DAFBLAwQUAAYACAAAACEA0mri8t4AAAALAQAADwAAAGRycy9kb3ducmV2Lnht&#10;bExPQU7DMBC8I/UP1lbiRu2WqIQQpwIEnFoBLQeObrxNosbrKHab8Hu2J7jN7IxmZ/LV6Fpxxj40&#10;njTMZwoEUultQ5WGr93rTQoiREPWtJ5Qww8GWBWTq9xk1g/0iedtrASHUMiMhjrGLpMylDU6E2a+&#10;Q2Lt4HtnItO+krY3A4e7Vi6UWkpnGuIPtenwucbyuD05Dbge3W6T3r3E96fDm/pOP4a1rbS+no6P&#10;DyAijvHPDJf6XB0K7rT3J7JBtMxvFW+JDFTCgB1JcrnsNSyS+yXIIpf/NxS/AAAA//8DAFBLAQIt&#10;ABQABgAIAAAAIQDkmcPA+wAAAOEBAAATAAAAAAAAAAAAAAAAAAAAAABbQ29udGVudF9UeXBlc10u&#10;eG1sUEsBAi0AFAAGAAgAAAAhACOyauHXAAAAlAEAAAsAAAAAAAAAAAAAAAAALAEAAF9yZWxzLy5y&#10;ZWxzUEsBAi0AFAAGAAgAAAAhAHDOCmHUAgAAHwYAAA4AAAAAAAAAAAAAAAAALAIAAGRycy9lMm9E&#10;b2MueG1sUEsBAi0AFAAGAAgAAAAhANJq4vLeAAAACwEAAA8AAAAAAAAAAAAAAAAALAUAAGRycy9k&#10;b3ducmV2LnhtbFBLBQYAAAAABAAEAPMAAAA3BgAAAAA=&#10;" mv:complextextbox="1" filled="f" stroked="f">
                <v:textbox>
                  <w:txbxContent>
                    <w:p w14:paraId="0545CA07" w14:textId="3EA03E45" w:rsidR="002B363E" w:rsidRPr="00F61281" w:rsidRDefault="002B363E">
                      <w:pPr>
                        <w:rPr>
                          <w:color w:val="430C71" w:themeColor="accent6" w:themeShade="BF"/>
                          <w:sz w:val="48"/>
                        </w:rPr>
                      </w:pPr>
                      <w:r w:rsidRPr="00F61281">
                        <w:rPr>
                          <w:color w:val="430C71" w:themeColor="accent6" w:themeShade="BF"/>
                          <w:sz w:val="48"/>
                        </w:rPr>
                        <w:t>What is the Artificial Leg?</w:t>
                      </w:r>
                    </w:p>
                  </w:txbxContent>
                </v:textbox>
                <w10:wrap type="through" anchorx="page" anchory="page"/>
              </v:shape>
            </w:pict>
          </mc:Fallback>
        </mc:AlternateContent>
      </w:r>
      <w:r w:rsidR="00E1376D">
        <w:rPr>
          <w:noProof/>
        </w:rPr>
        <mc:AlternateContent>
          <mc:Choice Requires="wps">
            <w:drawing>
              <wp:anchor distT="0" distB="0" distL="114300" distR="114300" simplePos="0" relativeHeight="251658283" behindDoc="0" locked="0" layoutInCell="0" allowOverlap="1" wp14:anchorId="40E78B08" wp14:editId="6EE587D3">
                <wp:simplePos x="0" y="0"/>
                <wp:positionH relativeFrom="page">
                  <wp:posOffset>7022465</wp:posOffset>
                </wp:positionH>
                <wp:positionV relativeFrom="page">
                  <wp:posOffset>6921500</wp:posOffset>
                </wp:positionV>
                <wp:extent cx="2752725" cy="698500"/>
                <wp:effectExtent l="0" t="0" r="0" b="12700"/>
                <wp:wrapTight wrapText="bothSides">
                  <wp:wrapPolygon edited="0">
                    <wp:start x="199" y="0"/>
                    <wp:lineTo x="199" y="21207"/>
                    <wp:lineTo x="21127" y="21207"/>
                    <wp:lineTo x="21127" y="0"/>
                    <wp:lineTo x="199"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62B672" w14:textId="77777777" w:rsidR="002B363E" w:rsidRDefault="002B363E" w:rsidP="00113C4C">
                            <w:pPr>
                              <w:pStyle w:val="Subtitle"/>
                            </w:pPr>
                            <w:r>
                              <w:t>Saloni Patni</w:t>
                            </w:r>
                          </w:p>
                          <w:p w14:paraId="56FE0922" w14:textId="77777777" w:rsidR="002B363E" w:rsidRDefault="002B363E" w:rsidP="00113C4C">
                            <w:pPr>
                              <w:pStyle w:val="Subtitle"/>
                            </w:pPr>
                            <w:r>
                              <w:t>Grade 10</w:t>
                            </w:r>
                          </w:p>
                          <w:p w14:paraId="6AB12F65" w14:textId="00ABA5CB" w:rsidR="002B363E" w:rsidRDefault="002B363E" w:rsidP="00113C4C">
                            <w:pPr>
                              <w:pStyle w:val="Subtitle"/>
                            </w:pPr>
                            <w:r>
                              <w:t>GMIS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552.95pt;margin-top:545pt;width:216.75pt;height:5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ObPgCAABW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4QjgEbQDju7Z3qCl3KMwsfgMvU5B7a4HRbMHOfDsctX9rSy/aSTkqqFiyxZKyaFhtIL4QvvSP3s6&#10;2tHWyGb4KCvwQ3dGOkP7WnUWPIADgXUI5PHEjY2lBGE0m0SzaIJRCXfTJJ4EjjyfpsfXvdLmPZMd&#10;spsMK+DeWacPt9rYaGh6VLHOhCx42zr+W3EhAMVRAr7hqb2zUTg6fyZBso7XMfFINF17JKgqb1Gs&#10;iDctwtkkf5evVnn4y/oNSdrwqmLCujmWVkheR92hyMeiOBWXli2vrDkbklbbzapV6IFCaRfuc5jD&#10;zZOafxmGAwFyeZZSGJFgGSVeMY1nHqnJxEtmQewFYbJMpgFJSF5cpnTLBfv3lNCQ4WQCnLp0noJ+&#10;llvgvpe50bTjBoZHy7sMxyclmtoSXIvKUWsob8f9GRQ2/D9DUSwW0RRY9PI4ASg2LPLiIiDeckEm&#10;4Wo2K8J8ZqHoLK59S0s2TrCipdsDIPbqdSR3tLyYZmHoO6rHWnU0QSkei9A1k+2fsZPMfrN3fUuO&#10;PbqR1SN0l5JQ/NBCMJRh00j1A6MBBlyG9fcdVQyj9oOADk1CQuxEdAfYqHPp5iilogQTGTYYjduV&#10;Gafnrld824CHcRYIuYBurrlrNNv2YzSHGQDDy+F9GLR2Op6fndbT72D+GwAA//8DAFBLAwQUAAYA&#10;CAAAACEA7pO25t4AAAAPAQAADwAAAGRycy9kb3ducmV2LnhtbExPy07DMBC8I/EP1iJxo3YKRSTE&#10;qQCJnsqBwgdsYxMH4nUUu03Sr2d7gtuMZjSPcj35ThztENtAGrKFAmGpDqalRsPnx+vNA4iYkAx2&#10;gayG2UZYV5cXJRYmjPRuj7vUCA6hWKAGl1JfSBlrZz3GRegtsfYVBo+J6dBIM+DI4b6TS6XupceW&#10;uMFhb1+crX92B6/Bn7LTsEX035t5iWM/u83b9lnr66vp6RFEslP6M8N5Pk+Hijftw4FMFB3zTK1y&#10;9jJSueJbZ8/qNr8DsWfE5QpkVcr/P6pfAAAA//8DAFBLAQItABQABgAIAAAAIQDkmcPA+wAAAOEB&#10;AAATAAAAAAAAAAAAAAAAAAAAAABbQ29udGVudF9UeXBlc10ueG1sUEsBAi0AFAAGAAgAAAAhACOy&#10;auHXAAAAlAEAAAsAAAAAAAAAAAAAAAAALAEAAF9yZWxzLy5yZWxzUEsBAi0AFAAGAAgAAAAhAPsD&#10;zmz4AgAAVgYAAA4AAAAAAAAAAAAAAAAALAIAAGRycy9lMm9Eb2MueG1sUEsBAi0AFAAGAAgAAAAh&#10;AO6TtubeAAAADwEAAA8AAAAAAAAAAAAAAAAAUAUAAGRycy9kb3ducmV2LnhtbFBLBQYAAAAABAAE&#10;APMAAABbBgAAAAA=&#10;" o:allowincell="f" filled="f" stroked="f">
                <v:textbox inset=",0,,0">
                  <w:txbxContent>
                    <w:p w14:paraId="2562B672" w14:textId="77777777" w:rsidR="002B363E" w:rsidRDefault="002B363E" w:rsidP="00113C4C">
                      <w:pPr>
                        <w:pStyle w:val="Subtitle"/>
                      </w:pPr>
                      <w:r>
                        <w:t>Saloni Patni</w:t>
                      </w:r>
                    </w:p>
                    <w:p w14:paraId="56FE0922" w14:textId="77777777" w:rsidR="002B363E" w:rsidRDefault="002B363E" w:rsidP="00113C4C">
                      <w:pPr>
                        <w:pStyle w:val="Subtitle"/>
                      </w:pPr>
                      <w:r>
                        <w:t>Grade 10</w:t>
                      </w:r>
                    </w:p>
                    <w:p w14:paraId="6AB12F65" w14:textId="00ABA5CB" w:rsidR="002B363E" w:rsidRDefault="002B363E" w:rsidP="00113C4C">
                      <w:pPr>
                        <w:pStyle w:val="Subtitle"/>
                      </w:pPr>
                      <w:r>
                        <w:t>GMIS</w:t>
                      </w:r>
                    </w:p>
                  </w:txbxContent>
                </v:textbox>
                <w10:wrap type="tight" anchorx="page" anchory="page"/>
              </v:shape>
            </w:pict>
          </mc:Fallback>
        </mc:AlternateContent>
      </w:r>
      <w:r w:rsidR="00E1376D">
        <w:rPr>
          <w:noProof/>
        </w:rPr>
        <mc:AlternateContent>
          <mc:Choice Requires="wps">
            <w:drawing>
              <wp:anchor distT="0" distB="0" distL="114300" distR="114300" simplePos="0" relativeHeight="251660335" behindDoc="0" locked="0" layoutInCell="1" allowOverlap="1" wp14:anchorId="553AB095" wp14:editId="7698922D">
                <wp:simplePos x="0" y="0"/>
                <wp:positionH relativeFrom="page">
                  <wp:posOffset>2997835</wp:posOffset>
                </wp:positionH>
                <wp:positionV relativeFrom="page">
                  <wp:posOffset>6866890</wp:posOffset>
                </wp:positionV>
                <wp:extent cx="4062730" cy="859155"/>
                <wp:effectExtent l="0" t="0" r="0" b="4445"/>
                <wp:wrapTight wrapText="bothSides">
                  <wp:wrapPolygon edited="0">
                    <wp:start x="135" y="0"/>
                    <wp:lineTo x="135" y="21073"/>
                    <wp:lineTo x="21337" y="21073"/>
                    <wp:lineTo x="21337" y="0"/>
                    <wp:lineTo x="135" y="0"/>
                  </wp:wrapPolygon>
                </wp:wrapTight>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5C3B" w14:textId="77777777" w:rsidR="002B363E" w:rsidRPr="00C40F13" w:rsidRDefault="002B363E" w:rsidP="00113C4C">
                            <w:pPr>
                              <w:pStyle w:val="Footer"/>
                              <w:rPr>
                                <w:sz w:val="24"/>
                              </w:rPr>
                            </w:pPr>
                            <w:r w:rsidRPr="00C40F13">
                              <w:rPr>
                                <w:sz w:val="24"/>
                              </w:rPr>
                              <w:t xml:space="preserve">Jln, Agung NIaga IV Blok G5 No.17-19 </w:t>
                            </w:r>
                          </w:p>
                          <w:p w14:paraId="299A0BE4" w14:textId="77777777" w:rsidR="002B363E" w:rsidRPr="00C40F13" w:rsidRDefault="002B363E" w:rsidP="00113C4C">
                            <w:pPr>
                              <w:pStyle w:val="Footer"/>
                              <w:rPr>
                                <w:sz w:val="24"/>
                              </w:rPr>
                            </w:pPr>
                            <w:r w:rsidRPr="00C40F13">
                              <w:rPr>
                                <w:sz w:val="24"/>
                              </w:rPr>
                              <w:t>Sunter Podomoro Jakarta Utara 14350</w:t>
                            </w:r>
                          </w:p>
                          <w:p w14:paraId="15C6F61C" w14:textId="77777777" w:rsidR="002B363E" w:rsidRPr="00C40F13" w:rsidRDefault="002B363E" w:rsidP="00113C4C">
                            <w:pPr>
                              <w:pStyle w:val="Footer"/>
                              <w:rPr>
                                <w:sz w:val="24"/>
                              </w:rPr>
                            </w:pPr>
                            <w:r w:rsidRPr="00C40F13">
                              <w:rPr>
                                <w:sz w:val="24"/>
                              </w:rPr>
                              <w:t>Telephone – 021-65309156/7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236.05pt;margin-top:540.7pt;width:319.9pt;height:67.65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9ErUCAAC6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Zg&#10;kmEkaQc9euB7i27VHiWZq8/Qmxzc7ntwtHuwQ589V9PfqeqrQVItGio3/EZrNTScMsgvdjfDs6sj&#10;jnEg6+GDYhCHbq3yQPtad654UA4E6NCnx1NvXC4VGEk0SaaXcFTB2SzN4jT1IWh+vN1rY99x1SG3&#10;KLCG3nt0ursz1mVD86OLCyZVKdrW97+VzwzgOFogNlx1Zy4L384fWZStZqsZCUgyWQUkYiy4KRck&#10;mJTxNF1eLheLZfzTxY1J3gjGuHRhjtKKyZ+17iDyURQncRnVCubgXEpGb9aLVqMdBWmX/jsU5Mwt&#10;fJ6GLwJweUEpTkh0m2RBOZlNA1KTNMim0SyI4uw2m0QkI8vyOaU7Ifm/U0JDgbM0SUcx/ZZb5L/X&#10;3GjeCQvDoxUdKOLkRHMnwZVkvrWWinZcn5XCpf9UCmj3sdFesE6jo1rtfr33b8NLzYl5rdgjKFgr&#10;EBhoEQYfLBqlv2M0wBApsPm2pZpj1L6X8AqymBA3dfwGFvrcuj5aqawAosAWo3G5sOOE2vZabBqI&#10;ML43qW7gxdTCi/kpm8M7gwHhOR2GmZtA53vv9TRy578AAAD//wMAUEsDBBQABgAIAAAAIQBME52m&#10;4AAAAA4BAAAPAAAAZHJzL2Rvd25yZXYueG1sTI/BTsMwEETvSPyDtUjcqOOoakuIUwESPZUDhQ/Y&#10;xm6cEtuR7TZJv57tie5pVzOafVOuR9uxsw6x9U6CmGXAtKu9al0j4ef742kFLCZ0CjvvtIRJR1hX&#10;93clFsoP7kufd6lhFOJigRJMSn3BeayNthhnvteOtIMPFhOdoeEq4EDhtuN5li24xdbRB4O9fje6&#10;/t2drAR7EZewRbTHzZTj0E9m87l9k/LxYXx9AZb0mP7NcMUndKiIae9PTkXWSZgvc0FWErKVmAO7&#10;Wmiege1py8ViCbwq+W2N6g8AAP//AwBQSwECLQAUAAYACAAAACEA5JnDwPsAAADhAQAAEwAAAAAA&#10;AAAAAAAAAAAAAAAAW0NvbnRlbnRfVHlwZXNdLnhtbFBLAQItABQABgAIAAAAIQAjsmrh1wAAAJQB&#10;AAALAAAAAAAAAAAAAAAAACwBAABfcmVscy8ucmVsc1BLAQItABQABgAIAAAAIQAZT70StQIAALoF&#10;AAAOAAAAAAAAAAAAAAAAACwCAABkcnMvZTJvRG9jLnhtbFBLAQItABQABgAIAAAAIQBME52m4AAA&#10;AA4BAAAPAAAAAAAAAAAAAAAAAA0FAABkcnMvZG93bnJldi54bWxQSwUGAAAAAAQABADzAAAAGgYA&#10;AAAA&#10;" filled="f" stroked="f">
                <v:textbox inset=",0,,0">
                  <w:txbxContent>
                    <w:p w14:paraId="21F75C3B" w14:textId="77777777" w:rsidR="002B363E" w:rsidRPr="00C40F13" w:rsidRDefault="002B363E" w:rsidP="00113C4C">
                      <w:pPr>
                        <w:pStyle w:val="Footer"/>
                        <w:rPr>
                          <w:sz w:val="24"/>
                        </w:rPr>
                      </w:pPr>
                      <w:r w:rsidRPr="00C40F13">
                        <w:rPr>
                          <w:sz w:val="24"/>
                        </w:rPr>
                        <w:t xml:space="preserve">Jln, Agung NIaga IV Blok G5 No.17-19 </w:t>
                      </w:r>
                    </w:p>
                    <w:p w14:paraId="299A0BE4" w14:textId="77777777" w:rsidR="002B363E" w:rsidRPr="00C40F13" w:rsidRDefault="002B363E" w:rsidP="00113C4C">
                      <w:pPr>
                        <w:pStyle w:val="Footer"/>
                        <w:rPr>
                          <w:sz w:val="24"/>
                        </w:rPr>
                      </w:pPr>
                      <w:r w:rsidRPr="00C40F13">
                        <w:rPr>
                          <w:sz w:val="24"/>
                        </w:rPr>
                        <w:t>Sunter Podomoro Jakarta Utara 14350</w:t>
                      </w:r>
                    </w:p>
                    <w:p w14:paraId="15C6F61C" w14:textId="77777777" w:rsidR="002B363E" w:rsidRPr="00C40F13" w:rsidRDefault="002B363E" w:rsidP="00113C4C">
                      <w:pPr>
                        <w:pStyle w:val="Footer"/>
                        <w:rPr>
                          <w:sz w:val="24"/>
                        </w:rPr>
                      </w:pPr>
                      <w:r w:rsidRPr="00C40F13">
                        <w:rPr>
                          <w:sz w:val="24"/>
                        </w:rPr>
                        <w:t>Telephone – 021-65309156/7</w:t>
                      </w:r>
                    </w:p>
                  </w:txbxContent>
                </v:textbox>
                <w10:wrap type="tight" anchorx="page" anchory="page"/>
              </v:shape>
            </w:pict>
          </mc:Fallback>
        </mc:AlternateContent>
      </w:r>
      <w:r w:rsidR="0031166F">
        <w:rPr>
          <w:noProof/>
        </w:rPr>
        <w:drawing>
          <wp:anchor distT="0" distB="0" distL="114300" distR="114300" simplePos="0" relativeHeight="251658281" behindDoc="0" locked="0" layoutInCell="1" allowOverlap="1" wp14:anchorId="6D3D5A0C" wp14:editId="562CB12C">
            <wp:simplePos x="0" y="0"/>
            <wp:positionH relativeFrom="page">
              <wp:posOffset>434340</wp:posOffset>
            </wp:positionH>
            <wp:positionV relativeFrom="page">
              <wp:posOffset>6527800</wp:posOffset>
            </wp:positionV>
            <wp:extent cx="9189720" cy="802640"/>
            <wp:effectExtent l="0" t="0" r="5080" b="1016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4"/>
                    <a:srcRect/>
                    <a:stretch>
                      <a:fillRect/>
                    </a:stretch>
                  </pic:blipFill>
                  <pic:spPr bwMode="auto">
                    <a:xfrm>
                      <a:off x="0" y="0"/>
                      <a:ext cx="9189720" cy="802640"/>
                    </a:xfrm>
                    <a:prstGeom prst="rect">
                      <a:avLst/>
                    </a:prstGeom>
                    <a:noFill/>
                    <a:ln w="9525">
                      <a:noFill/>
                      <a:miter lim="800000"/>
                      <a:headEnd/>
                      <a:tailEnd/>
                    </a:ln>
                  </pic:spPr>
                </pic:pic>
              </a:graphicData>
            </a:graphic>
            <wp14:sizeRelV relativeFrom="margin">
              <wp14:pctHeight>0</wp14:pctHeight>
            </wp14:sizeRelV>
          </wp:anchor>
        </w:drawing>
      </w:r>
      <w:r w:rsidR="00A547FA">
        <w:br w:type="page"/>
      </w:r>
      <w:r w:rsidR="00F61281">
        <w:rPr>
          <w:noProof/>
        </w:rPr>
        <w:lastRenderedPageBreak/>
        <mc:AlternateContent>
          <mc:Choice Requires="wps">
            <w:drawing>
              <wp:anchor distT="0" distB="0" distL="114300" distR="114300" simplePos="0" relativeHeight="251665455" behindDoc="0" locked="0" layoutInCell="1" allowOverlap="1" wp14:anchorId="2D375D4C" wp14:editId="7ED2FE41">
                <wp:simplePos x="0" y="0"/>
                <wp:positionH relativeFrom="page">
                  <wp:posOffset>5651500</wp:posOffset>
                </wp:positionH>
                <wp:positionV relativeFrom="page">
                  <wp:posOffset>2882900</wp:posOffset>
                </wp:positionV>
                <wp:extent cx="3924300" cy="37211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3924300" cy="372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4BB19B" w14:textId="77777777" w:rsidR="002B363E" w:rsidRDefault="002B363E" w:rsidP="0002758B">
                            <w:pPr>
                              <w:jc w:val="center"/>
                            </w:pPr>
                            <w:r>
                              <w:t xml:space="preserve">To help the needy people, all you have to </w:t>
                            </w:r>
                          </w:p>
                          <w:p w14:paraId="4ACB6D1C" w14:textId="30CD79F4" w:rsidR="002B363E" w:rsidRDefault="002B363E" w:rsidP="0002758B">
                            <w:pPr>
                              <w:jc w:val="center"/>
                            </w:pPr>
                            <w:proofErr w:type="gramStart"/>
                            <w:r>
                              <w:t>do</w:t>
                            </w:r>
                            <w:proofErr w:type="gramEnd"/>
                            <w:r>
                              <w:t xml:space="preserve"> is donate to Yayasan Peduli Tuna Daksa</w:t>
                            </w:r>
                            <w:r w:rsidRPr="0010503A">
                              <w:rPr>
                                <w:b/>
                              </w:rPr>
                              <w:t xml:space="preserve">. Each Leg costs at the most </w:t>
                            </w:r>
                            <w:proofErr w:type="spellStart"/>
                            <w:r w:rsidRPr="0010503A">
                              <w:rPr>
                                <w:b/>
                              </w:rPr>
                              <w:t>Rp</w:t>
                            </w:r>
                            <w:proofErr w:type="spellEnd"/>
                            <w:r w:rsidRPr="0010503A">
                              <w:rPr>
                                <w:b/>
                              </w:rPr>
                              <w:t xml:space="preserve"> 1.5 million or $100.</w:t>
                            </w:r>
                          </w:p>
                          <w:tbl>
                            <w:tblPr>
                              <w:tblW w:w="0" w:type="auto"/>
                              <w:tblBorders>
                                <w:top w:val="nil"/>
                                <w:left w:val="nil"/>
                                <w:right w:val="nil"/>
                              </w:tblBorders>
                              <w:tblLayout w:type="fixed"/>
                              <w:tblLook w:val="0000" w:firstRow="0" w:lastRow="0" w:firstColumn="0" w:lastColumn="0" w:noHBand="0" w:noVBand="0"/>
                            </w:tblPr>
                            <w:tblGrid>
                              <w:gridCol w:w="7200"/>
                            </w:tblGrid>
                            <w:tr w:rsidR="002B363E" w14:paraId="78C85A92" w14:textId="77777777">
                              <w:tc>
                                <w:tcPr>
                                  <w:tcW w:w="7200" w:type="dxa"/>
                                  <w:tcMar>
                                    <w:top w:w="20" w:type="nil"/>
                                    <w:bottom w:w="100" w:type="nil"/>
                                    <w:right w:w="20" w:type="nil"/>
                                  </w:tcMar>
                                </w:tcPr>
                                <w:p w14:paraId="05C1D9AC" w14:textId="77777777" w:rsidR="002B363E" w:rsidRDefault="002B363E" w:rsidP="0002758B">
                                  <w:pPr>
                                    <w:widowControl w:val="0"/>
                                    <w:autoSpaceDE w:val="0"/>
                                    <w:autoSpaceDN w:val="0"/>
                                    <w:adjustRightInd w:val="0"/>
                                    <w:jc w:val="center"/>
                                    <w:rPr>
                                      <w:rFonts w:ascii="Helvetica" w:hAnsi="Helvetica" w:cs="Helvetica"/>
                                      <w:color w:val="878787"/>
                                      <w:sz w:val="22"/>
                                      <w:szCs w:val="22"/>
                                    </w:rPr>
                                  </w:pPr>
                                </w:p>
                              </w:tc>
                            </w:tr>
                            <w:tr w:rsidR="002B363E" w14:paraId="4BC065B4" w14:textId="77777777">
                              <w:tc>
                                <w:tcPr>
                                  <w:tcW w:w="7200" w:type="dxa"/>
                                  <w:tcMar>
                                    <w:top w:w="20" w:type="nil"/>
                                    <w:left w:w="20" w:type="nil"/>
                                    <w:bottom w:w="20" w:type="nil"/>
                                    <w:right w:w="20" w:type="nil"/>
                                  </w:tcMar>
                                </w:tcPr>
                                <w:p w14:paraId="58A8109A" w14:textId="5AF9B879"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You can help by donating to the following</w:t>
                                  </w:r>
                                </w:p>
                                <w:p w14:paraId="3B9B9157" w14:textId="4291C308" w:rsidR="002B363E" w:rsidRDefault="002B363E" w:rsidP="0002758B">
                                  <w:pPr>
                                    <w:widowControl w:val="0"/>
                                    <w:autoSpaceDE w:val="0"/>
                                    <w:autoSpaceDN w:val="0"/>
                                    <w:adjustRightInd w:val="0"/>
                                    <w:spacing w:after="100"/>
                                    <w:jc w:val="center"/>
                                    <w:rPr>
                                      <w:rFonts w:ascii="Helvetica" w:hAnsi="Helvetica" w:cs="Helvetica"/>
                                      <w:color w:val="262626"/>
                                    </w:rPr>
                                  </w:pPr>
                                  <w:proofErr w:type="gramStart"/>
                                  <w:r>
                                    <w:rPr>
                                      <w:rFonts w:ascii="Helvetica" w:hAnsi="Helvetica" w:cs="Helvetica"/>
                                      <w:color w:val="262626"/>
                                    </w:rPr>
                                    <w:t>bank</w:t>
                                  </w:r>
                                  <w:proofErr w:type="gramEnd"/>
                                  <w:r>
                                    <w:rPr>
                                      <w:rFonts w:ascii="Helvetica" w:hAnsi="Helvetica" w:cs="Helvetica"/>
                                      <w:color w:val="262626"/>
                                    </w:rPr>
                                    <w:t xml:space="preserve"> account number : </w:t>
                                  </w:r>
                                </w:p>
                                <w:p w14:paraId="2060C2FC"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xml:space="preserve">BANK CENTRAL ASIA </w:t>
                                  </w:r>
                                  <w:proofErr w:type="gramStart"/>
                                  <w:r>
                                    <w:rPr>
                                      <w:rFonts w:ascii="Helvetica" w:hAnsi="Helvetica" w:cs="Helvetica"/>
                                      <w:color w:val="262626"/>
                                    </w:rPr>
                                    <w:t>( BCA</w:t>
                                  </w:r>
                                  <w:proofErr w:type="gramEnd"/>
                                  <w:r>
                                    <w:rPr>
                                      <w:rFonts w:ascii="Helvetica" w:hAnsi="Helvetica" w:cs="Helvetica"/>
                                      <w:color w:val="262626"/>
                                    </w:rPr>
                                    <w:t xml:space="preserve"> ) KPC.</w:t>
                                  </w:r>
                                </w:p>
                                <w:p w14:paraId="18414B2D" w14:textId="3926D033" w:rsidR="002B363E" w:rsidRDefault="002B363E" w:rsidP="0002758B">
                                  <w:pPr>
                                    <w:widowControl w:val="0"/>
                                    <w:autoSpaceDE w:val="0"/>
                                    <w:autoSpaceDN w:val="0"/>
                                    <w:adjustRightInd w:val="0"/>
                                    <w:spacing w:after="100"/>
                                    <w:jc w:val="center"/>
                                    <w:rPr>
                                      <w:rFonts w:ascii="Helvetica" w:hAnsi="Helvetica" w:cs="Helvetica"/>
                                      <w:color w:val="262626"/>
                                    </w:rPr>
                                  </w:pPr>
                                  <w:proofErr w:type="spellStart"/>
                                  <w:r>
                                    <w:rPr>
                                      <w:rFonts w:ascii="Helvetica" w:hAnsi="Helvetica" w:cs="Helvetica"/>
                                      <w:color w:val="262626"/>
                                    </w:rPr>
                                    <w:t>Pintu</w:t>
                                  </w:r>
                                  <w:proofErr w:type="spellEnd"/>
                                  <w:r>
                                    <w:rPr>
                                      <w:rFonts w:ascii="Helvetica" w:hAnsi="Helvetica" w:cs="Helvetica"/>
                                      <w:color w:val="262626"/>
                                    </w:rPr>
                                    <w:t xml:space="preserve"> Air. Jakarta-Indonesia</w:t>
                                  </w:r>
                                </w:p>
                                <w:p w14:paraId="09185B28"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xml:space="preserve"> 1063015150 </w:t>
                                  </w:r>
                                  <w:proofErr w:type="gramStart"/>
                                  <w:r>
                                    <w:rPr>
                                      <w:rFonts w:ascii="Helvetica" w:hAnsi="Helvetica" w:cs="Helvetica"/>
                                      <w:color w:val="262626"/>
                                    </w:rPr>
                                    <w:t>( Rupiah</w:t>
                                  </w:r>
                                  <w:proofErr w:type="gramEnd"/>
                                  <w:r>
                                    <w:rPr>
                                      <w:rFonts w:ascii="Helvetica" w:hAnsi="Helvetica" w:cs="Helvetica"/>
                                      <w:color w:val="262626"/>
                                    </w:rPr>
                                    <w:t xml:space="preserve"> A/C ) </w:t>
                                  </w:r>
                                </w:p>
                                <w:p w14:paraId="39CC0FD5"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1063016440 (US $ A/C)</w:t>
                                  </w:r>
                                </w:p>
                                <w:p w14:paraId="394790FF" w14:textId="648836B8"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w:t>
                                  </w:r>
                                  <w:proofErr w:type="gramStart"/>
                                  <w:r>
                                    <w:rPr>
                                      <w:rFonts w:ascii="Calibri" w:hAnsi="Calibri" w:cs="Calibri"/>
                                      <w:color w:val="262626"/>
                                      <w:sz w:val="26"/>
                                      <w:szCs w:val="26"/>
                                    </w:rPr>
                                    <w:t>For :</w:t>
                                  </w:r>
                                  <w:proofErr w:type="gramEnd"/>
                                  <w:r>
                                    <w:rPr>
                                      <w:rFonts w:ascii="Calibri" w:hAnsi="Calibri" w:cs="Calibri"/>
                                      <w:color w:val="262626"/>
                                      <w:sz w:val="26"/>
                                      <w:szCs w:val="26"/>
                                    </w:rPr>
                                    <w:t xml:space="preserve"> </w:t>
                                  </w:r>
                                  <w:r>
                                    <w:rPr>
                                      <w:rFonts w:ascii="Helvetica" w:hAnsi="Helvetica" w:cs="Helvetica"/>
                                      <w:color w:val="262626"/>
                                    </w:rPr>
                                    <w:t>YAYASAN PEDULI TUNA DAKSA</w:t>
                                  </w:r>
                                </w:p>
                                <w:p w14:paraId="09924727"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Swift code: CENAINDJA</w:t>
                                  </w:r>
                                </w:p>
                              </w:tc>
                            </w:tr>
                          </w:tbl>
                          <w:p w14:paraId="162F8F1D" w14:textId="77777777" w:rsidR="002B363E" w:rsidRDefault="002B363E" w:rsidP="000275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445pt;margin-top:227pt;width:309pt;height:293pt;z-index:251665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woCtUCAAAg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0&#10;xkgRCT16ZK1HV7pFoAJ8tsYV4PZgwNG3oIc+93oHylB2y60MfygIgR2Q3h3QDdEoKEeTYT5KwUTB&#10;NjobZhkcIH7yct1Y5z8xLVEQSmyhfRFVsrlxvnPtXcJrSs8bIWILhXqlgJidhkUOdLdJAamAGDxD&#10;UrE/z7Px2bA6G08Gp9U4G+RZej6oqnQ4uJ5XaZXm89kkv/oJWUiS5cUWmGKAZwEiQGIuyHLflWD+&#10;u7ZIQl+ROMuSSB+0IUDSCC2kDw9EaPqUk9CGDu4o+Z1goRChvjAODYyoB0UcHTYTtotHKGXK91Gj&#10;d/DiANx7Lu79I3QR0vdc7poAN+LLWvnDZdkobWOL36Rdf+tT5p0/gHFUdxB9u2gjc097Ni50vQOS&#10;Wt2NuTN03gCRbojz98TCXAP5YFf5O/hwobcl1nsJo5W2P/6kD/7QV7BiFLpfYvd9TSzDSHxWMIiT&#10;LM/DYomHHLgEB3tsWRxb1FrOdOwyguyiGPy96EVutXyClVaFV8FEFIW3S+x7cea77QUrkbKqik6w&#10;SgzxN+rB0ECggHIYk8f2iViznyUPRLrV/UYhxZuR6nzDTaWrtde8ifMWcO5Q3eMPayjScr8yw547&#10;Pkevl8U+/QUAAP//AwBQSwMEFAAGAAgAAAAhAJeL+FjfAAAADQEAAA8AAABkcnMvZG93bnJldi54&#10;bWxMj8FOwzAQRO9I/IO1SNyoDUrBhDgVIOBUBLQ99OjG2yQiXkex24S/Z3uC21vNaHamWEy+E0cc&#10;YhvIwPVMgUCqgmupNrBZv15pEDFZcrYLhAZ+MMKiPD8rbO7CSF94XKVacAjF3BpoUupzKWPVoLdx&#10;Fnok1vZh8DbxOdTSDXbkcN/JG6Vupbct8YfG9vjcYPW9OngDuJz8+l3fvaSPp/2b2urPcelqYy4v&#10;pscHEAmn9GeGU32uDiV32oUDuSg6A/pe8ZZkIJtnDCfHXGmmHZPKWJRlIf+vKH8BAAD//wMAUEsB&#10;Ai0AFAAGAAgAAAAhAOSZw8D7AAAA4QEAABMAAAAAAAAAAAAAAAAAAAAAAFtDb250ZW50X1R5cGVz&#10;XS54bWxQSwECLQAUAAYACAAAACEAI7Jq4dcAAACUAQAACwAAAAAAAAAAAAAAAAAsAQAAX3JlbHMv&#10;LnJlbHNQSwECLQAUAAYACAAAACEA4swoCtUCAAAgBgAADgAAAAAAAAAAAAAAAAAsAgAAZHJzL2Uy&#10;b0RvYy54bWxQSwECLQAUAAYACAAAACEAl4v4WN8AAAANAQAADwAAAAAAAAAAAAAAAAAtBQAAZHJz&#10;L2Rvd25yZXYueG1sUEsFBgAAAAAEAAQA8wAAADkGAAAAAA==&#10;" mv:complextextbox="1" filled="f" stroked="f">
                <v:textbox>
                  <w:txbxContent>
                    <w:p w14:paraId="7F4BB19B" w14:textId="77777777" w:rsidR="002B363E" w:rsidRDefault="002B363E" w:rsidP="0002758B">
                      <w:pPr>
                        <w:jc w:val="center"/>
                      </w:pPr>
                      <w:r>
                        <w:t xml:space="preserve">To help the needy people, all you have to </w:t>
                      </w:r>
                    </w:p>
                    <w:p w14:paraId="4ACB6D1C" w14:textId="30CD79F4" w:rsidR="002B363E" w:rsidRDefault="002B363E" w:rsidP="0002758B">
                      <w:pPr>
                        <w:jc w:val="center"/>
                      </w:pPr>
                      <w:proofErr w:type="gramStart"/>
                      <w:r>
                        <w:t>do</w:t>
                      </w:r>
                      <w:proofErr w:type="gramEnd"/>
                      <w:r>
                        <w:t xml:space="preserve"> is donate to Yayasan Peduli Tuna Daksa</w:t>
                      </w:r>
                      <w:r w:rsidRPr="0010503A">
                        <w:rPr>
                          <w:b/>
                        </w:rPr>
                        <w:t xml:space="preserve">. Each Leg costs at the most </w:t>
                      </w:r>
                      <w:proofErr w:type="spellStart"/>
                      <w:r w:rsidRPr="0010503A">
                        <w:rPr>
                          <w:b/>
                        </w:rPr>
                        <w:t>Rp</w:t>
                      </w:r>
                      <w:proofErr w:type="spellEnd"/>
                      <w:r w:rsidRPr="0010503A">
                        <w:rPr>
                          <w:b/>
                        </w:rPr>
                        <w:t xml:space="preserve"> 1.5 million or $100.</w:t>
                      </w:r>
                    </w:p>
                    <w:tbl>
                      <w:tblPr>
                        <w:tblW w:w="0" w:type="auto"/>
                        <w:tblBorders>
                          <w:top w:val="nil"/>
                          <w:left w:val="nil"/>
                          <w:right w:val="nil"/>
                        </w:tblBorders>
                        <w:tblLayout w:type="fixed"/>
                        <w:tblLook w:val="0000" w:firstRow="0" w:lastRow="0" w:firstColumn="0" w:lastColumn="0" w:noHBand="0" w:noVBand="0"/>
                      </w:tblPr>
                      <w:tblGrid>
                        <w:gridCol w:w="7200"/>
                      </w:tblGrid>
                      <w:tr w:rsidR="002B363E" w14:paraId="78C85A92" w14:textId="77777777">
                        <w:tc>
                          <w:tcPr>
                            <w:tcW w:w="7200" w:type="dxa"/>
                            <w:tcMar>
                              <w:top w:w="20" w:type="nil"/>
                              <w:bottom w:w="100" w:type="nil"/>
                              <w:right w:w="20" w:type="nil"/>
                            </w:tcMar>
                          </w:tcPr>
                          <w:p w14:paraId="05C1D9AC" w14:textId="77777777" w:rsidR="002B363E" w:rsidRDefault="002B363E" w:rsidP="0002758B">
                            <w:pPr>
                              <w:widowControl w:val="0"/>
                              <w:autoSpaceDE w:val="0"/>
                              <w:autoSpaceDN w:val="0"/>
                              <w:adjustRightInd w:val="0"/>
                              <w:jc w:val="center"/>
                              <w:rPr>
                                <w:rFonts w:ascii="Helvetica" w:hAnsi="Helvetica" w:cs="Helvetica"/>
                                <w:color w:val="878787"/>
                                <w:sz w:val="22"/>
                                <w:szCs w:val="22"/>
                              </w:rPr>
                            </w:pPr>
                          </w:p>
                        </w:tc>
                      </w:tr>
                      <w:tr w:rsidR="002B363E" w14:paraId="4BC065B4" w14:textId="77777777">
                        <w:tc>
                          <w:tcPr>
                            <w:tcW w:w="7200" w:type="dxa"/>
                            <w:tcMar>
                              <w:top w:w="20" w:type="nil"/>
                              <w:left w:w="20" w:type="nil"/>
                              <w:bottom w:w="20" w:type="nil"/>
                              <w:right w:w="20" w:type="nil"/>
                            </w:tcMar>
                          </w:tcPr>
                          <w:p w14:paraId="58A8109A" w14:textId="5AF9B879"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You can help by donating to the following</w:t>
                            </w:r>
                          </w:p>
                          <w:p w14:paraId="3B9B9157" w14:textId="4291C308" w:rsidR="002B363E" w:rsidRDefault="002B363E" w:rsidP="0002758B">
                            <w:pPr>
                              <w:widowControl w:val="0"/>
                              <w:autoSpaceDE w:val="0"/>
                              <w:autoSpaceDN w:val="0"/>
                              <w:adjustRightInd w:val="0"/>
                              <w:spacing w:after="100"/>
                              <w:jc w:val="center"/>
                              <w:rPr>
                                <w:rFonts w:ascii="Helvetica" w:hAnsi="Helvetica" w:cs="Helvetica"/>
                                <w:color w:val="262626"/>
                              </w:rPr>
                            </w:pPr>
                            <w:proofErr w:type="gramStart"/>
                            <w:r>
                              <w:rPr>
                                <w:rFonts w:ascii="Helvetica" w:hAnsi="Helvetica" w:cs="Helvetica"/>
                                <w:color w:val="262626"/>
                              </w:rPr>
                              <w:t>bank</w:t>
                            </w:r>
                            <w:proofErr w:type="gramEnd"/>
                            <w:r>
                              <w:rPr>
                                <w:rFonts w:ascii="Helvetica" w:hAnsi="Helvetica" w:cs="Helvetica"/>
                                <w:color w:val="262626"/>
                              </w:rPr>
                              <w:t xml:space="preserve"> account number : </w:t>
                            </w:r>
                          </w:p>
                          <w:p w14:paraId="2060C2FC"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xml:space="preserve">BANK CENTRAL ASIA </w:t>
                            </w:r>
                            <w:proofErr w:type="gramStart"/>
                            <w:r>
                              <w:rPr>
                                <w:rFonts w:ascii="Helvetica" w:hAnsi="Helvetica" w:cs="Helvetica"/>
                                <w:color w:val="262626"/>
                              </w:rPr>
                              <w:t>( BCA</w:t>
                            </w:r>
                            <w:proofErr w:type="gramEnd"/>
                            <w:r>
                              <w:rPr>
                                <w:rFonts w:ascii="Helvetica" w:hAnsi="Helvetica" w:cs="Helvetica"/>
                                <w:color w:val="262626"/>
                              </w:rPr>
                              <w:t xml:space="preserve"> ) KPC.</w:t>
                            </w:r>
                          </w:p>
                          <w:p w14:paraId="18414B2D" w14:textId="3926D033" w:rsidR="002B363E" w:rsidRDefault="002B363E" w:rsidP="0002758B">
                            <w:pPr>
                              <w:widowControl w:val="0"/>
                              <w:autoSpaceDE w:val="0"/>
                              <w:autoSpaceDN w:val="0"/>
                              <w:adjustRightInd w:val="0"/>
                              <w:spacing w:after="100"/>
                              <w:jc w:val="center"/>
                              <w:rPr>
                                <w:rFonts w:ascii="Helvetica" w:hAnsi="Helvetica" w:cs="Helvetica"/>
                                <w:color w:val="262626"/>
                              </w:rPr>
                            </w:pPr>
                            <w:proofErr w:type="spellStart"/>
                            <w:r>
                              <w:rPr>
                                <w:rFonts w:ascii="Helvetica" w:hAnsi="Helvetica" w:cs="Helvetica"/>
                                <w:color w:val="262626"/>
                              </w:rPr>
                              <w:t>Pintu</w:t>
                            </w:r>
                            <w:proofErr w:type="spellEnd"/>
                            <w:r>
                              <w:rPr>
                                <w:rFonts w:ascii="Helvetica" w:hAnsi="Helvetica" w:cs="Helvetica"/>
                                <w:color w:val="262626"/>
                              </w:rPr>
                              <w:t xml:space="preserve"> Air. Jakarta-Indonesia</w:t>
                            </w:r>
                          </w:p>
                          <w:p w14:paraId="09185B28"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xml:space="preserve"> 1063015150 </w:t>
                            </w:r>
                            <w:proofErr w:type="gramStart"/>
                            <w:r>
                              <w:rPr>
                                <w:rFonts w:ascii="Helvetica" w:hAnsi="Helvetica" w:cs="Helvetica"/>
                                <w:color w:val="262626"/>
                              </w:rPr>
                              <w:t>( Rupiah</w:t>
                            </w:r>
                            <w:proofErr w:type="gramEnd"/>
                            <w:r>
                              <w:rPr>
                                <w:rFonts w:ascii="Helvetica" w:hAnsi="Helvetica" w:cs="Helvetica"/>
                                <w:color w:val="262626"/>
                              </w:rPr>
                              <w:t xml:space="preserve"> A/C ) </w:t>
                            </w:r>
                          </w:p>
                          <w:p w14:paraId="39CC0FD5"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1063016440 (US $ A/C)</w:t>
                            </w:r>
                          </w:p>
                          <w:p w14:paraId="394790FF" w14:textId="648836B8"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 </w:t>
                            </w:r>
                            <w:proofErr w:type="gramStart"/>
                            <w:r>
                              <w:rPr>
                                <w:rFonts w:ascii="Calibri" w:hAnsi="Calibri" w:cs="Calibri"/>
                                <w:color w:val="262626"/>
                                <w:sz w:val="26"/>
                                <w:szCs w:val="26"/>
                              </w:rPr>
                              <w:t>For :</w:t>
                            </w:r>
                            <w:proofErr w:type="gramEnd"/>
                            <w:r>
                              <w:rPr>
                                <w:rFonts w:ascii="Calibri" w:hAnsi="Calibri" w:cs="Calibri"/>
                                <w:color w:val="262626"/>
                                <w:sz w:val="26"/>
                                <w:szCs w:val="26"/>
                              </w:rPr>
                              <w:t xml:space="preserve"> </w:t>
                            </w:r>
                            <w:r>
                              <w:rPr>
                                <w:rFonts w:ascii="Helvetica" w:hAnsi="Helvetica" w:cs="Helvetica"/>
                                <w:color w:val="262626"/>
                              </w:rPr>
                              <w:t>YAYASAN PEDULI TUNA DAKSA</w:t>
                            </w:r>
                          </w:p>
                          <w:p w14:paraId="09924727" w14:textId="77777777" w:rsidR="002B363E" w:rsidRDefault="002B363E" w:rsidP="0002758B">
                            <w:pPr>
                              <w:widowControl w:val="0"/>
                              <w:autoSpaceDE w:val="0"/>
                              <w:autoSpaceDN w:val="0"/>
                              <w:adjustRightInd w:val="0"/>
                              <w:spacing w:after="100"/>
                              <w:jc w:val="center"/>
                              <w:rPr>
                                <w:rFonts w:ascii="Helvetica" w:hAnsi="Helvetica" w:cs="Helvetica"/>
                                <w:color w:val="262626"/>
                              </w:rPr>
                            </w:pPr>
                            <w:r>
                              <w:rPr>
                                <w:rFonts w:ascii="Helvetica" w:hAnsi="Helvetica" w:cs="Helvetica"/>
                                <w:color w:val="262626"/>
                              </w:rPr>
                              <w:t>Swift code: CENAINDJA</w:t>
                            </w:r>
                          </w:p>
                        </w:tc>
                      </w:tr>
                    </w:tbl>
                    <w:p w14:paraId="162F8F1D" w14:textId="77777777" w:rsidR="002B363E" w:rsidRDefault="002B363E" w:rsidP="0002758B">
                      <w:pPr>
                        <w:jc w:val="center"/>
                      </w:pPr>
                    </w:p>
                  </w:txbxContent>
                </v:textbox>
                <w10:wrap anchorx="page" anchory="page"/>
              </v:shape>
            </w:pict>
          </mc:Fallback>
        </mc:AlternateContent>
      </w:r>
      <w:r w:rsidR="00F61281">
        <w:rPr>
          <w:noProof/>
        </w:rPr>
        <w:drawing>
          <wp:anchor distT="0" distB="0" distL="114300" distR="114300" simplePos="0" relativeHeight="251662383" behindDoc="0" locked="0" layoutInCell="1" allowOverlap="1" wp14:anchorId="11C3E33D" wp14:editId="37DE90A1">
            <wp:simplePos x="0" y="0"/>
            <wp:positionH relativeFrom="page">
              <wp:posOffset>529590</wp:posOffset>
            </wp:positionH>
            <wp:positionV relativeFrom="page">
              <wp:posOffset>2654300</wp:posOffset>
            </wp:positionV>
            <wp:extent cx="1159510" cy="3949700"/>
            <wp:effectExtent l="0" t="0" r="8890" b="12700"/>
            <wp:wrapThrough wrapText="bothSides">
              <wp:wrapPolygon edited="0">
                <wp:start x="0" y="0"/>
                <wp:lineTo x="0" y="21531"/>
                <wp:lineTo x="21292" y="21531"/>
                <wp:lineTo x="21292" y="0"/>
                <wp:lineTo x="0" y="0"/>
              </wp:wrapPolygon>
            </wp:wrapThrough>
            <wp:docPr id="28" name="Picture 2" descr="Macintosh HD:Users:SaloniPatni:Pictures:iPhoto Library:Masters:2015:05:25:20150525-184247:DSC0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loniPatni:Pictures:iPhoto Library:Masters:2015:05:25:20150525-184247:DSC0366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25" r="59736"/>
                    <a:stretch/>
                  </pic:blipFill>
                  <pic:spPr bwMode="auto">
                    <a:xfrm>
                      <a:off x="0" y="0"/>
                      <a:ext cx="1159510" cy="394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3FE">
        <w:rPr>
          <w:noProof/>
        </w:rPr>
        <w:drawing>
          <wp:anchor distT="0" distB="0" distL="114300" distR="114300" simplePos="0" relativeHeight="251670575" behindDoc="0" locked="0" layoutInCell="1" allowOverlap="1" wp14:anchorId="7254BDFD" wp14:editId="781CE2DB">
            <wp:simplePos x="0" y="0"/>
            <wp:positionH relativeFrom="page">
              <wp:posOffset>530225</wp:posOffset>
            </wp:positionH>
            <wp:positionV relativeFrom="page">
              <wp:posOffset>457200</wp:posOffset>
            </wp:positionV>
            <wp:extent cx="2670810" cy="1226185"/>
            <wp:effectExtent l="0" t="0" r="0" b="0"/>
            <wp:wrapThrough wrapText="bothSides">
              <wp:wrapPolygon edited="0">
                <wp:start x="0" y="0"/>
                <wp:lineTo x="0" y="21030"/>
                <wp:lineTo x="21364" y="21030"/>
                <wp:lineTo x="21364" y="0"/>
                <wp:lineTo x="0" y="0"/>
              </wp:wrapPolygon>
            </wp:wrapThrough>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81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1" relativeHeight="251658259" behindDoc="0" locked="0" layoutInCell="1" allowOverlap="1" wp14:anchorId="44A55385" wp14:editId="1EDEED10">
                <wp:simplePos x="457200" y="2653665"/>
                <wp:positionH relativeFrom="page">
                  <wp:posOffset>457200</wp:posOffset>
                </wp:positionH>
                <wp:positionV relativeFrom="page">
                  <wp:posOffset>2653665</wp:posOffset>
                </wp:positionV>
                <wp:extent cx="5676900" cy="5086985"/>
                <wp:effectExtent l="0" t="0" r="0" b="18415"/>
                <wp:wrapThrough wrapText="bothSides">
                  <wp:wrapPolygon edited="0">
                    <wp:start x="97" y="0"/>
                    <wp:lineTo x="97" y="21570"/>
                    <wp:lineTo x="21358" y="21570"/>
                    <wp:lineTo x="21358" y="0"/>
                    <wp:lineTo x="97" y="0"/>
                  </wp:wrapPolygon>
                </wp:wrapThrough>
                <wp:docPr id="60" name="Group 60"/>
                <wp:cNvGraphicFramePr/>
                <a:graphic xmlns:a="http://schemas.openxmlformats.org/drawingml/2006/main">
                  <a:graphicData uri="http://schemas.microsoft.com/office/word/2010/wordprocessingGroup">
                    <wpg:wgp>
                      <wpg:cNvGrpSpPr/>
                      <wpg:grpSpPr>
                        <a:xfrm>
                          <a:off x="0" y="0"/>
                          <a:ext cx="5676900" cy="5086985"/>
                          <a:chOff x="0" y="0"/>
                          <a:chExt cx="5676900" cy="5086985"/>
                        </a:xfrm>
                        <a:extLst>
                          <a:ext uri="{0CCBE362-F206-4b92-989A-16890622DB6E}">
                            <ma14:wrappingTextBoxFlag xmlns:ma14="http://schemas.microsoft.com/office/mac/drawingml/2011/main" val="1"/>
                          </a:ext>
                        </a:extLst>
                      </wpg:grpSpPr>
                      <wps:wsp>
                        <wps:cNvPr id="11" name="Text Box 23"/>
                        <wps:cNvSpPr txBox="1">
                          <a:spLocks noChangeArrowheads="1"/>
                        </wps:cNvSpPr>
                        <wps:spPr bwMode="auto">
                          <a:xfrm>
                            <a:off x="0" y="0"/>
                            <a:ext cx="5676900" cy="508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 name="Text Box 25"/>
                        <wps:cNvSpPr txBox="1"/>
                        <wps:spPr>
                          <a:xfrm>
                            <a:off x="1329055" y="0"/>
                            <a:ext cx="3636645" cy="188595"/>
                          </a:xfrm>
                          <a:prstGeom prst="rect">
                            <a:avLst/>
                          </a:prstGeom>
                          <a:noFill/>
                          <a:ln>
                            <a:noFill/>
                          </a:ln>
                          <a:effectLst/>
                          <a:extLst>
                            <a:ext uri="{C572A759-6A51-4108-AA02-DFA0A04FC94B}">
                              <ma14:wrappingTextBoxFlag xmlns:ma14="http://schemas.microsoft.com/office/mac/drawingml/2011/main"/>
                            </a:ext>
                          </a:extLst>
                        </wps:spPr>
                        <wps:txbx id="8">
                          <w:txbxContent>
                            <w:p w14:paraId="69311CA1" w14:textId="77777777" w:rsidR="002B363E" w:rsidRDefault="002B363E" w:rsidP="00FD70F2">
                              <w:pPr>
                                <w:pStyle w:val="BodyText"/>
                                <w:jc w:val="center"/>
                                <w:rPr>
                                  <w:color w:val="430C71" w:themeColor="accent6" w:themeShade="BF"/>
                                </w:rPr>
                              </w:pPr>
                              <w:r w:rsidRPr="007A43FE">
                                <w:rPr>
                                  <w:color w:val="430C71" w:themeColor="accent6" w:themeShade="BF"/>
                                </w:rPr>
                                <w:t xml:space="preserve">Sumiyati, 9, was an </w:t>
                              </w:r>
                              <w:r w:rsidRPr="00F61281">
                                <w:rPr>
                                  <w:color w:val="430C71" w:themeColor="accent6" w:themeShade="BF"/>
                                  <w:u w:val="single"/>
                                </w:rPr>
                                <w:t>ordinary schoolgirl</w:t>
                              </w:r>
                              <w:r w:rsidRPr="007A43FE">
                                <w:rPr>
                                  <w:color w:val="430C71" w:themeColor="accent6" w:themeShade="BF"/>
                                </w:rPr>
                                <w:t xml:space="preserve">, who loved to play outdoor games including soccer. </w:t>
                              </w:r>
                              <w:r>
                                <w:rPr>
                                  <w:color w:val="430C71" w:themeColor="accent6" w:themeShade="BF"/>
                                </w:rPr>
                                <w:t>O</w:t>
                              </w:r>
                              <w:r w:rsidRPr="007A43FE">
                                <w:rPr>
                                  <w:color w:val="430C71" w:themeColor="accent6" w:themeShade="BF"/>
                                </w:rPr>
                                <w:t>n 27</w:t>
                              </w:r>
                              <w:r w:rsidRPr="007A43FE">
                                <w:rPr>
                                  <w:color w:val="430C71" w:themeColor="accent6" w:themeShade="BF"/>
                                  <w:vertAlign w:val="superscript"/>
                                </w:rPr>
                                <w:t>th</w:t>
                              </w:r>
                              <w:r w:rsidRPr="007A43FE">
                                <w:rPr>
                                  <w:color w:val="430C71" w:themeColor="accent6" w:themeShade="BF"/>
                                </w:rPr>
                                <w:t xml:space="preserve"> July 2012 while on her way to school, she met with an accident. This tragic event not only left her with a traumatic memory but also left her legless. Luckily she was hospitalized and survived the deadly accident. Yet, she described her life after the accident as</w:t>
                              </w:r>
                              <w:r w:rsidRPr="00F61281">
                                <w:rPr>
                                  <w:color w:val="430C71" w:themeColor="accent6" w:themeShade="BF"/>
                                  <w:u w:val="single"/>
                                </w:rPr>
                                <w:t xml:space="preserve"> ‘miserable’</w:t>
                              </w:r>
                              <w:r w:rsidRPr="007A43FE">
                                <w:rPr>
                                  <w:color w:val="430C71" w:themeColor="accent6" w:themeShade="BF"/>
                                </w:rPr>
                                <w:t xml:space="preserve"> and ‘</w:t>
                              </w:r>
                              <w:r w:rsidRPr="00F61281">
                                <w:rPr>
                                  <w:color w:val="430C71" w:themeColor="accent6" w:themeShade="BF"/>
                                  <w:u w:val="single"/>
                                </w:rPr>
                                <w:t>devastating.</w:t>
                              </w:r>
                              <w:r w:rsidRPr="007A43FE">
                                <w:rPr>
                                  <w:color w:val="430C71" w:themeColor="accent6" w:themeShade="BF"/>
                                </w:rPr>
                                <w:t xml:space="preserve">’ She soon realized that she would never be able to play sports with her friends and would </w:t>
                              </w:r>
                              <w:r w:rsidRPr="00F61281">
                                <w:rPr>
                                  <w:color w:val="430C71" w:themeColor="accent6" w:themeShade="BF"/>
                                  <w:u w:val="single"/>
                                </w:rPr>
                                <w:t xml:space="preserve">never be the same person she was before. </w:t>
                              </w:r>
                              <w:r w:rsidRPr="007A43FE">
                                <w:rPr>
                                  <w:color w:val="430C71" w:themeColor="accent6" w:themeShade="BF"/>
                                </w:rPr>
                                <w:t xml:space="preserve">She felt </w:t>
                              </w:r>
                              <w:r w:rsidRPr="00F61281">
                                <w:rPr>
                                  <w:color w:val="430C71" w:themeColor="accent6" w:themeShade="BF"/>
                                  <w:u w:val="single"/>
                                </w:rPr>
                                <w:t xml:space="preserve">alienated </w:t>
                              </w:r>
                              <w:r w:rsidRPr="007A43FE">
                                <w:rPr>
                                  <w:color w:val="430C71" w:themeColor="accent6" w:themeShade="BF"/>
                                </w:rPr>
                                <w:t xml:space="preserve">and unlike herself. This, her mom defined was the moment her daughter’s </w:t>
                              </w:r>
                              <w:r w:rsidRPr="00F61281">
                                <w:rPr>
                                  <w:color w:val="430C71" w:themeColor="accent6" w:themeShade="BF"/>
                                  <w:u w:val="single"/>
                                </w:rPr>
                                <w:t>self esteem plummeted down</w:t>
                              </w:r>
                              <w:r w:rsidRPr="007A43FE">
                                <w:rPr>
                                  <w:color w:val="430C71" w:themeColor="accent6" w:themeShade="BF"/>
                                </w:rPr>
                                <w:t xml:space="preserve">. Her once high confidence and independence </w:t>
                              </w:r>
                              <w:r>
                                <w:rPr>
                                  <w:color w:val="430C71" w:themeColor="accent6" w:themeShade="BF"/>
                                </w:rPr>
                                <w:t>degraded</w:t>
                              </w:r>
                              <w:r w:rsidRPr="007A43FE">
                                <w:rPr>
                                  <w:color w:val="430C71" w:themeColor="accent6" w:themeShade="BF"/>
                                </w:rPr>
                                <w:t xml:space="preserve">, and she was not eating or drinking. It was when her mother had received a call from a friend informing her that her daughter could get an artificial leg that was free and provided by Yayasan Peduli Tuna Daksa. </w:t>
                              </w:r>
                            </w:p>
                            <w:p w14:paraId="227C956A" w14:textId="3DD6B24D" w:rsidR="002B363E" w:rsidRPr="007A43FE" w:rsidRDefault="002B363E" w:rsidP="00FD70F2">
                              <w:pPr>
                                <w:pStyle w:val="BodyText"/>
                                <w:jc w:val="center"/>
                                <w:rPr>
                                  <w:color w:val="430C71" w:themeColor="accent6" w:themeShade="BF"/>
                                </w:rPr>
                              </w:pPr>
                              <w:r w:rsidRPr="007A43FE">
                                <w:rPr>
                                  <w:color w:val="430C71" w:themeColor="accent6" w:themeShade="BF"/>
                                </w:rPr>
                                <w:t xml:space="preserve">At present, Sumiyati describes her situation much more positively. </w:t>
                              </w:r>
                              <w:r>
                                <w:rPr>
                                  <w:color w:val="430C71" w:themeColor="accent6" w:themeShade="BF"/>
                                </w:rPr>
                                <w:t>W</w:t>
                              </w:r>
                              <w:r w:rsidRPr="007A43FE">
                                <w:rPr>
                                  <w:color w:val="430C71" w:themeColor="accent6" w:themeShade="BF"/>
                                </w:rPr>
                                <w:t xml:space="preserve">hen she started walking using the artificial leg she </w:t>
                              </w:r>
                              <w:r w:rsidRPr="00F61281">
                                <w:rPr>
                                  <w:color w:val="430C71" w:themeColor="accent6" w:themeShade="BF"/>
                                  <w:u w:val="single"/>
                                </w:rPr>
                                <w:t>felt lively and in control</w:t>
                              </w:r>
                              <w:r w:rsidRPr="007A43FE">
                                <w:rPr>
                                  <w:color w:val="430C71" w:themeColor="accent6" w:themeShade="BF"/>
                                </w:rPr>
                                <w:t xml:space="preserve">. She was grateful of the organization for being able to let her once again do the things she loved. Her </w:t>
                              </w:r>
                              <w:r w:rsidRPr="00F61281">
                                <w:rPr>
                                  <w:color w:val="430C71" w:themeColor="accent6" w:themeShade="BF"/>
                                  <w:u w:val="single"/>
                                </w:rPr>
                                <w:t>confidence once again established</w:t>
                              </w:r>
                              <w:r w:rsidRPr="007A43FE">
                                <w:rPr>
                                  <w:color w:val="430C71" w:themeColor="accent6" w:themeShade="BF"/>
                                </w:rPr>
                                <w:t>. She revealed that her primal instinct was that she would have no friends and everyone would look at her funny, but instead she was still able to have fun with her friends and was once again a normal human being.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329055" y="187325"/>
                            <a:ext cx="3636645" cy="18923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329055" y="375285"/>
                            <a:ext cx="3636645" cy="18859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29055" y="562610"/>
                            <a:ext cx="3636645" cy="18923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329055" y="750570"/>
                            <a:ext cx="3636645" cy="18859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329055" y="937895"/>
                            <a:ext cx="4256405" cy="18859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329055" y="1125220"/>
                            <a:ext cx="4256405" cy="18923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329055" y="1313180"/>
                            <a:ext cx="4256405" cy="18859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329055" y="1500505"/>
                            <a:ext cx="4256405" cy="18923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329055" y="1688465"/>
                            <a:ext cx="4256405" cy="18859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329055" y="1875790"/>
                            <a:ext cx="4256405" cy="18923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329055" y="2063750"/>
                            <a:ext cx="4256405" cy="188595"/>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29055" y="2251075"/>
                            <a:ext cx="4256405" cy="188595"/>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329055" y="2438400"/>
                            <a:ext cx="4256405" cy="26543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329055" y="2702560"/>
                            <a:ext cx="4256405" cy="18859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329055" y="2889885"/>
                            <a:ext cx="4256405" cy="18923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329055" y="3077845"/>
                            <a:ext cx="4256405" cy="188595"/>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329055" y="3265170"/>
                            <a:ext cx="4256405" cy="188595"/>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329055" y="3452495"/>
                            <a:ext cx="4256405" cy="189230"/>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329055" y="3640455"/>
                            <a:ext cx="4256405" cy="188595"/>
                          </a:xfrm>
                          <a:prstGeom prst="rect">
                            <a:avLst/>
                          </a:prstGeom>
                          <a:noFill/>
                          <a:ln>
                            <a:noFill/>
                          </a:ln>
                          <a:effectLst/>
                          <a:extLst>
                            <a:ext uri="{C572A759-6A51-4108-AA02-DFA0A04FC94B}">
                              <ma14:wrappingTextBoxFlag xmlns:ma14="http://schemas.microsoft.com/office/mac/drawingml/2011/main"/>
                            </a:ext>
                          </a:extLst>
                        </wps:spPr>
                        <wps:linkedTxbx id="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329055" y="3827780"/>
                            <a:ext cx="4256405" cy="265430"/>
                          </a:xfrm>
                          <a:prstGeom prst="rect">
                            <a:avLst/>
                          </a:prstGeom>
                          <a:noFill/>
                          <a:ln>
                            <a:noFill/>
                          </a:ln>
                          <a:effectLst/>
                          <a:extLst>
                            <a:ext uri="{C572A759-6A51-4108-AA02-DFA0A04FC94B}">
                              <ma14:wrappingTextBoxFlag xmlns:ma14="http://schemas.microsoft.com/office/mac/drawingml/2011/main"/>
                            </a:ext>
                          </a:extLst>
                        </wps:spPr>
                        <wps:linkedTxbx id="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 o:spid="_x0000_s1046" style="position:absolute;margin-left:36pt;margin-top:208.95pt;width:447pt;height:400.55pt;z-index:251658259;mso-position-horizontal-relative:page;mso-position-vertical-relative:page" coordsize="5676900,5086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L+iyQHAAB0UwAADgAAAGRycy9lMm9Eb2MueG1s7Jxbj5s4FIDfV9r/gHin4WJziZqpmGRSrTTb&#10;Vuqs+uwASVABs8BM0l3tf99jO3gyYZKOCqMtK89ICTFgbJ/znXN84+27fZ5pD0lVp7SY6dYbU9eS&#10;IqJxWmxm+h93S8PXtbohRUwyWiQz/VtS6++ufv3l7a6cJjbd0ixOKg0yKerprpzp26Ypp5NJHW2T&#10;nNRvaJkUcHJNq5w08LPaTOKK7CD3PJvYpulOdrSKy4pGSV1D6kKc1K94/ut1EjUf1+s6abRspkPZ&#10;Gv5Z8c8V+5xcvSXTTUXKbRodikF+oBQ5SQt4qMxqQRqi3VdpJ6s8jSpa03XzJqL5hK7XaZTwOkBt&#10;LPOkNu8rel/yumymu00pmwma9qSdfjjb6MPDp0pL45nuQvMUJAcZ8cdq8BsaZ1dupnDN+6r8XH6q&#10;Dgkb8YvVd7+ucvYNNdH2vFm/yWZN9o0WQSJ2PTcwIfsIzmHTdwMfi4aPtiCdzn3R9uY7d04eHwwP&#10;ua0bVgT2ON7kf5vz+fWN49rG0jZdA60C2wj8IDQs1w9M17YX1+7NP9CuObHQdAfCL0F17uD+a7pf&#10;ZmRzaGh2+mUtnZPoiV5a1oRrhPZAQO8sVlkoMjyg/eZFnrDGlW25K4GA+lHI9csezfT/Od35vCVl&#10;wnWnZgI8CNmyWiGz6mpQX812hJz5ZUzIWrOHdFZs1qp1eUujr7VW0PmWFJskrCq62yYkhvKJirGC&#10;wxPYrUxfargFMlntfqcxKBO5byjPqI+mHMm7rOrmfUJzjR3M9AoI59mTB2hT0c7tJaz4BV2mWQbp&#10;ZJoVTxIgT5ECDdHRoMAMbvwbHxnIdm8MZMaxES7nyHCXlocXzmI+X1hMg5gCbdM4Tgr2mNaAvFRt&#10;DqZMiE+akJpmacyyY8Wtq81qnlVCkZb876BNR5dNnhajVTJ2P5OygCKwbGRe24GxdH3PQGuEjcAz&#10;fcO0guvANVGAFsunVbpNi6R/lbTdTA+wjbmUjgp9UjeT/3XrRqZ52oCLyNJ8pvvyIjJlOnhTxFy0&#10;DUkzcXzUFKz4zzfFMgxtF6RoLPwAmmKV2Ia/NJFxHSJszT1vaS08aR/KjESJ8FOD2oYjm3Aspjn2&#10;7NDDgeGG2DKQBRIKQ9M2FsvQDE20nAfoWpbtP7VdAnSB/IrG3wD6igKSYOghIICDLa3+0jVWxple&#10;/3lPqkTXst8KMByBhRDzxvwHHFTHqas2lRQRZDHTG10Th/NGeO77sko3W3iCMFEFDcHIrFOOPzNA&#10;ojQg+4NNFWV8deMKOn7woI/GlTu6Iwv5aFxB/q2xZKCemEfLsQMTQ4Zdd+q4jusiOMXcqeX7OOAP&#10;eV0byUMpYWG5tnYs5k+jt0dcCZ/Li8pVgTkm0erNfrXnUY/XOr8TDa7LaJmCh7kldfOJVBATHtT6&#10;I+j2OqNg1OjhSNeYoj+X/j0MughAilT/4j6fUx4+aFAafshQabL2cF3R/Au4/5DBBqfO8gLhc5SE&#10;Ib8Iws6SNLfF5zJq+WH+8m7/hVTlwak24DU+0DaCINMT3yquZUr705DndslzW8keYpMfIc/yPQeo&#10;5j6GeVIWzZ7gF9gOD5QVfiLkfRF+WVp8TeK7Rwi1OvnzEE8+GnDpThSMo4LR68IozWwPGB0P223H&#10;8QyMyheKcZG2/9kHRru1n8ozjtkzBl0Yg1ayPWDEru1ah+GzMzAqzzgcjHKMRsE4YhgduwMjJIGR&#10;7tlB9LCJvcswKs84HIyoFZmCccwwOl0YpZnt4RkDx/PFiIwY1mN9RmRjF5lqyObMNEmfMFUOsCkY&#10;xwwjTBOLyUc5dOr4rZntAaNl2di2T1zjCY0qTh3ONcpBN0XjiGlkkwsnNEJS/zjVcuDfv0yjClSH&#10;o1GOuikax0xjd3IDSTvbxzdi04SOI+P6bKSqfONwNMp4RtE4Zhq7sxtI2tk+NLq+j9zLNCrfOByN&#10;chBc0ThmGrv9RiTtbB8afQ97weVIVfnG4WgUU0lq6n/k63AwrEI66ThCUv+OIyzjhtn/yzgq5zgg&#10;jnxlt8Jx7Dh2V/tjKdke3tG2sWV6KlZ9bi/Pua0gfeY4LDlJrILVEQeruDv9D0kDeEfk+Aj2V50f&#10;yLFdjNQyVbZjcIiVcZacJlY4jhnH7gIALCXbxzt6Jkz3X8JRbdpoN/AOgqNaj0Om49/DgVG37ygl&#10;2wdH3w9gk9QF72j5aihnwL4jb2rVdxx737G7BgC2I/YPVh3T83yxmuDsrKMayhkQRzlVrILVMQer&#10;3UUAWEq2h3d0oGtona4dP1kgp3AcEEc5V6xwHDOO3VUAWEq2D44I2+g7q8dVsDogjnKyWOE4Zhy7&#10;ywCwlGwfHGHXBhJhrwpWT15a9ioTHWpVzv9iKKe76RhLyfbB0beh83hpZFVNdAw5sio2zqihnNcb&#10;yuGvAIRXO/L3lB1eQ8neHXn8m7/H6vFlmVf/AgAA//8DAFBLAwQUAAYACAAAACEA7n7u3uEAAAAL&#10;AQAADwAAAGRycy9kb3ducmV2LnhtbEyPwU6DQBCG7ya+w2ZMvBi7gAYKsjSN0YNJ02jtA2xhCig7&#10;i+zSrm/veNLjzHz55/vLVTCDOOHkeksK4kUEAqm2TU+tgv378+0ShPOaGj1YQgXf6GBVXV6Uumjs&#10;md7wtPOt4BByhVbQeT8WUrq6Q6Pdwo5IfDvayWjP49TKZtJnDjeDTKIolUb3xB86PeJjh/XnbjYK&#10;wnHtNvPT1n1sXzdfIXuhPtzcKXV9FdYPIDwG/wfDrz6rQ8VOBztT48SgIEu4ildwH2c5CAbyNOXN&#10;gckkziOQVSn/d6h+AAAA//8DAFBLAQItABQABgAIAAAAIQDkmcPA+wAAAOEBAAATAAAAAAAAAAAA&#10;AAAAAAAAAABbQ29udGVudF9UeXBlc10ueG1sUEsBAi0AFAAGAAgAAAAhACOyauHXAAAAlAEAAAsA&#10;AAAAAAAAAAAAAAAALAEAAF9yZWxzLy5yZWxzUEsBAi0AFAAGAAgAAAAhADZi/oskBwAAdFMAAA4A&#10;AAAAAAAAAAAAAAAALAIAAGRycy9lMm9Eb2MueG1sUEsBAi0AFAAGAAgAAAAhAO5+7t7hAAAACwEA&#10;AA8AAAAAAAAAAAAAAAAAfAkAAGRycy9kb3ducmV2LnhtbFBLBQYAAAAABAAEAPMAAACKCgAAAAA=&#10;" mv:complextextbox="1">
                <v:shape id="Text Box 23" o:spid="_x0000_s1047" type="#_x0000_t202" style="position:absolute;width:5676900;height:5086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_x0000_s1048" type="#_x0000_t202" style="position:absolute;left:1329055;width:363664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w:p w14:paraId="69311CA1" w14:textId="77777777" w:rsidR="002B363E" w:rsidRDefault="002B363E" w:rsidP="00FD70F2">
                        <w:pPr>
                          <w:pStyle w:val="BodyText"/>
                          <w:jc w:val="center"/>
                          <w:rPr>
                            <w:color w:val="430C71" w:themeColor="accent6" w:themeShade="BF"/>
                          </w:rPr>
                        </w:pPr>
                        <w:r w:rsidRPr="007A43FE">
                          <w:rPr>
                            <w:color w:val="430C71" w:themeColor="accent6" w:themeShade="BF"/>
                          </w:rPr>
                          <w:t xml:space="preserve">Sumiyati, 9, was an </w:t>
                        </w:r>
                        <w:r w:rsidRPr="00F61281">
                          <w:rPr>
                            <w:color w:val="430C71" w:themeColor="accent6" w:themeShade="BF"/>
                            <w:u w:val="single"/>
                          </w:rPr>
                          <w:t>ordinary schoolgirl</w:t>
                        </w:r>
                        <w:r w:rsidRPr="007A43FE">
                          <w:rPr>
                            <w:color w:val="430C71" w:themeColor="accent6" w:themeShade="BF"/>
                          </w:rPr>
                          <w:t xml:space="preserve">, who loved to play outdoor games including soccer. </w:t>
                        </w:r>
                        <w:r>
                          <w:rPr>
                            <w:color w:val="430C71" w:themeColor="accent6" w:themeShade="BF"/>
                          </w:rPr>
                          <w:t>O</w:t>
                        </w:r>
                        <w:r w:rsidRPr="007A43FE">
                          <w:rPr>
                            <w:color w:val="430C71" w:themeColor="accent6" w:themeShade="BF"/>
                          </w:rPr>
                          <w:t>n 27</w:t>
                        </w:r>
                        <w:r w:rsidRPr="007A43FE">
                          <w:rPr>
                            <w:color w:val="430C71" w:themeColor="accent6" w:themeShade="BF"/>
                            <w:vertAlign w:val="superscript"/>
                          </w:rPr>
                          <w:t>th</w:t>
                        </w:r>
                        <w:r w:rsidRPr="007A43FE">
                          <w:rPr>
                            <w:color w:val="430C71" w:themeColor="accent6" w:themeShade="BF"/>
                          </w:rPr>
                          <w:t xml:space="preserve"> July 2012 while on her way to school, she met with an accident. This tragic event not only left her with a traumatic memory but also left her legless. Luckily she was hospitalized and survived the deadly accident. Yet, she described her life after the accident as</w:t>
                        </w:r>
                        <w:r w:rsidRPr="00F61281">
                          <w:rPr>
                            <w:color w:val="430C71" w:themeColor="accent6" w:themeShade="BF"/>
                            <w:u w:val="single"/>
                          </w:rPr>
                          <w:t xml:space="preserve"> ‘miserable’</w:t>
                        </w:r>
                        <w:r w:rsidRPr="007A43FE">
                          <w:rPr>
                            <w:color w:val="430C71" w:themeColor="accent6" w:themeShade="BF"/>
                          </w:rPr>
                          <w:t xml:space="preserve"> and ‘</w:t>
                        </w:r>
                        <w:r w:rsidRPr="00F61281">
                          <w:rPr>
                            <w:color w:val="430C71" w:themeColor="accent6" w:themeShade="BF"/>
                            <w:u w:val="single"/>
                          </w:rPr>
                          <w:t>devastating.</w:t>
                        </w:r>
                        <w:r w:rsidRPr="007A43FE">
                          <w:rPr>
                            <w:color w:val="430C71" w:themeColor="accent6" w:themeShade="BF"/>
                          </w:rPr>
                          <w:t xml:space="preserve">’ She soon realized that she would never be able to play sports with her friends and would </w:t>
                        </w:r>
                        <w:r w:rsidRPr="00F61281">
                          <w:rPr>
                            <w:color w:val="430C71" w:themeColor="accent6" w:themeShade="BF"/>
                            <w:u w:val="single"/>
                          </w:rPr>
                          <w:t xml:space="preserve">never be the same person she was before. </w:t>
                        </w:r>
                        <w:r w:rsidRPr="007A43FE">
                          <w:rPr>
                            <w:color w:val="430C71" w:themeColor="accent6" w:themeShade="BF"/>
                          </w:rPr>
                          <w:t xml:space="preserve">She felt </w:t>
                        </w:r>
                        <w:r w:rsidRPr="00F61281">
                          <w:rPr>
                            <w:color w:val="430C71" w:themeColor="accent6" w:themeShade="BF"/>
                            <w:u w:val="single"/>
                          </w:rPr>
                          <w:t xml:space="preserve">alienated </w:t>
                        </w:r>
                        <w:r w:rsidRPr="007A43FE">
                          <w:rPr>
                            <w:color w:val="430C71" w:themeColor="accent6" w:themeShade="BF"/>
                          </w:rPr>
                          <w:t xml:space="preserve">and unlike herself. This, her mom defined was the moment her daughter’s </w:t>
                        </w:r>
                        <w:r w:rsidRPr="00F61281">
                          <w:rPr>
                            <w:color w:val="430C71" w:themeColor="accent6" w:themeShade="BF"/>
                            <w:u w:val="single"/>
                          </w:rPr>
                          <w:t>self esteem plummeted down</w:t>
                        </w:r>
                        <w:r w:rsidRPr="007A43FE">
                          <w:rPr>
                            <w:color w:val="430C71" w:themeColor="accent6" w:themeShade="BF"/>
                          </w:rPr>
                          <w:t xml:space="preserve">. Her once high confidence and independence </w:t>
                        </w:r>
                        <w:r>
                          <w:rPr>
                            <w:color w:val="430C71" w:themeColor="accent6" w:themeShade="BF"/>
                          </w:rPr>
                          <w:t>degraded</w:t>
                        </w:r>
                        <w:r w:rsidRPr="007A43FE">
                          <w:rPr>
                            <w:color w:val="430C71" w:themeColor="accent6" w:themeShade="BF"/>
                          </w:rPr>
                          <w:t xml:space="preserve">, and she was not eating or drinking. It was when her mother had received a call from a friend informing her that her daughter could get an artificial leg that was free and provided by Yayasan Peduli Tuna Daksa. </w:t>
                        </w:r>
                      </w:p>
                      <w:p w14:paraId="227C956A" w14:textId="3DD6B24D" w:rsidR="002B363E" w:rsidRPr="007A43FE" w:rsidRDefault="002B363E" w:rsidP="00FD70F2">
                        <w:pPr>
                          <w:pStyle w:val="BodyText"/>
                          <w:jc w:val="center"/>
                          <w:rPr>
                            <w:color w:val="430C71" w:themeColor="accent6" w:themeShade="BF"/>
                          </w:rPr>
                        </w:pPr>
                        <w:r w:rsidRPr="007A43FE">
                          <w:rPr>
                            <w:color w:val="430C71" w:themeColor="accent6" w:themeShade="BF"/>
                          </w:rPr>
                          <w:t xml:space="preserve">At present, Sumiyati describes her situation much more positively. </w:t>
                        </w:r>
                        <w:r>
                          <w:rPr>
                            <w:color w:val="430C71" w:themeColor="accent6" w:themeShade="BF"/>
                          </w:rPr>
                          <w:t>W</w:t>
                        </w:r>
                        <w:r w:rsidRPr="007A43FE">
                          <w:rPr>
                            <w:color w:val="430C71" w:themeColor="accent6" w:themeShade="BF"/>
                          </w:rPr>
                          <w:t xml:space="preserve">hen she started walking using the artificial leg she </w:t>
                        </w:r>
                        <w:r w:rsidRPr="00F61281">
                          <w:rPr>
                            <w:color w:val="430C71" w:themeColor="accent6" w:themeShade="BF"/>
                            <w:u w:val="single"/>
                          </w:rPr>
                          <w:t>felt lively and in control</w:t>
                        </w:r>
                        <w:r w:rsidRPr="007A43FE">
                          <w:rPr>
                            <w:color w:val="430C71" w:themeColor="accent6" w:themeShade="BF"/>
                          </w:rPr>
                          <w:t xml:space="preserve">. She was grateful of the organization for being able to let her once again do the things she loved. Her </w:t>
                        </w:r>
                        <w:r w:rsidRPr="00F61281">
                          <w:rPr>
                            <w:color w:val="430C71" w:themeColor="accent6" w:themeShade="BF"/>
                            <w:u w:val="single"/>
                          </w:rPr>
                          <w:t>confidence once again established</w:t>
                        </w:r>
                        <w:r w:rsidRPr="007A43FE">
                          <w:rPr>
                            <w:color w:val="430C71" w:themeColor="accent6" w:themeShade="BF"/>
                          </w:rPr>
                          <w:t>. She revealed that her primal instinct was that she would have no friends and everyone would look at her funny, but instead she was still able to have fun with her friends and was once again a normal human being.</w:t>
                        </w:r>
                      </w:p>
                    </w:txbxContent>
                  </v:textbox>
                </v:shape>
                <v:shape id="Text Box 26" o:spid="_x0000_s1049" type="#_x0000_t202" style="position:absolute;left:1329055;top:187325;width:363664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0" type="#_x0000_t202" style="position:absolute;left:1329055;top:375285;width:363664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_x0000_s1051" inset="0,0,0,0">
                    <w:txbxContent/>
                  </v:textbox>
                </v:shape>
                <v:shape id="_x0000_s1051" type="#_x0000_t202" style="position:absolute;left:1329055;top:562610;width:363664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2" inset="0,0,0,0">
                    <w:txbxContent/>
                  </v:textbox>
                </v:shape>
                <v:shape id="Text Box 32" o:spid="_x0000_s1052" type="#_x0000_t202" style="position:absolute;left:1329055;top:750570;width:363664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3" type="#_x0000_t202" style="position:absolute;left:1329055;top:937895;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8" inset="0,0,0,0">
                    <w:txbxContent/>
                  </v:textbox>
                </v:shape>
                <v:shape id="Text Box 38" o:spid="_x0000_s1054" type="#_x0000_t202" style="position:absolute;left:1329055;top:1125220;width:425640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5" inset="0,0,0,0">
                    <w:txbxContent/>
                  </v:textbox>
                </v:shape>
                <v:shape id="Text Box 45" o:spid="_x0000_s1055" type="#_x0000_t202" style="position:absolute;left:1329055;top:1313180;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6" type="#_x0000_t202" style="position:absolute;left:1329055;top:1500505;width:425640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7" type="#_x0000_t202" style="position:absolute;left:1329055;top:1688465;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8" type="#_x0000_t202" style="position:absolute;left:1329055;top:1875790;width:425640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0" inset="0,0,0,0">
                    <w:txbxContent/>
                  </v:textbox>
                </v:shape>
                <v:shape id="Text Box 50" o:spid="_x0000_s1059" type="#_x0000_t202" style="position:absolute;left:1329055;top:2063750;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0" type="#_x0000_t202" style="position:absolute;left:1329055;top:2251075;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1" type="#_x0000_t202" style="position:absolute;left:1329055;top:2438400;width:425640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2" type="#_x0000_t202" style="position:absolute;left:1329055;top:2702560;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3" type="#_x0000_t202" style="position:absolute;left:1329055;top:2889885;width:425640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4" type="#_x0000_t202" style="position:absolute;left:1329055;top:3077845;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5" type="#_x0000_t202" style="position:absolute;left:1329055;top:3265170;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6" type="#_x0000_t202" style="position:absolute;left:1329055;top:3452495;width:4256405;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7" type="#_x0000_t202" style="position:absolute;left:1329055;top:3640455;width:42564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8" type="#_x0000_t202" style="position:absolute;left:1329055;top:3827780;width:425640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v:textbox>
                </v:shape>
                <w10:wrap type="through" anchorx="page" anchory="page"/>
              </v:group>
            </w:pict>
          </mc:Fallback>
        </mc:AlternateContent>
      </w:r>
      <w:r w:rsidR="007A43FE">
        <w:rPr>
          <w:noProof/>
        </w:rPr>
        <mc:AlternateContent>
          <mc:Choice Requires="wps">
            <w:drawing>
              <wp:anchor distT="0" distB="0" distL="114300" distR="114300" simplePos="0" relativeHeight="251666479" behindDoc="0" locked="0" layoutInCell="1" allowOverlap="1" wp14:anchorId="01D0AA5C" wp14:editId="0DB8EA6B">
                <wp:simplePos x="0" y="0"/>
                <wp:positionH relativeFrom="page">
                  <wp:posOffset>427990</wp:posOffset>
                </wp:positionH>
                <wp:positionV relativeFrom="page">
                  <wp:posOffset>6888480</wp:posOffset>
                </wp:positionV>
                <wp:extent cx="10185400" cy="852805"/>
                <wp:effectExtent l="0" t="0" r="0" b="10795"/>
                <wp:wrapThrough wrapText="bothSides">
                  <wp:wrapPolygon edited="0">
                    <wp:start x="54" y="0"/>
                    <wp:lineTo x="54" y="21230"/>
                    <wp:lineTo x="21492" y="21230"/>
                    <wp:lineTo x="21492" y="0"/>
                    <wp:lineTo x="54" y="0"/>
                  </wp:wrapPolygon>
                </wp:wrapThrough>
                <wp:docPr id="36" name="Text Box 36"/>
                <wp:cNvGraphicFramePr/>
                <a:graphic xmlns:a="http://schemas.openxmlformats.org/drawingml/2006/main">
                  <a:graphicData uri="http://schemas.microsoft.com/office/word/2010/wordprocessingShape">
                    <wps:wsp>
                      <wps:cNvSpPr txBox="1"/>
                      <wps:spPr>
                        <a:xfrm>
                          <a:off x="0" y="0"/>
                          <a:ext cx="10185400" cy="852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4A00A0" w14:textId="1DED0C43" w:rsidR="002B363E" w:rsidRPr="007A43FE" w:rsidRDefault="002B363E">
                            <w:pPr>
                              <w:rPr>
                                <w:color w:val="FFFFFF" w:themeColor="background1"/>
                                <w:sz w:val="40"/>
                              </w:rPr>
                            </w:pPr>
                            <w:r w:rsidRPr="007A43FE">
                              <w:rPr>
                                <w:color w:val="FFFFFF" w:themeColor="background1"/>
                                <w:sz w:val="40"/>
                              </w:rPr>
                              <w:t>“The smallest act of kindness is worth more than the grandest intention” –Oscar Wilde</w:t>
                            </w:r>
                          </w:p>
                          <w:p w14:paraId="2F4FB2CC" w14:textId="77777777" w:rsidR="002B363E" w:rsidRPr="007A43FE" w:rsidRDefault="002B363E">
                            <w:pPr>
                              <w:rPr>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9" type="#_x0000_t202" style="position:absolute;margin-left:33.7pt;margin-top:542.4pt;width:802pt;height:67.15pt;z-index:251666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oBdQCAAAgBgAADgAAAGRycy9lMm9Eb2MueG1srFTdT9swEH+ftP/B8ntJ0qVQIlIUijpNQoAG&#10;E8+uY7fR/DXbbdNN+993dpJS2B7GtJfEvi/f/e53d3HZSoG2zLpGqxJnJylGTFFdN2pV4i+Pi9EU&#10;I+eJqonQipV4zxy+nL1/d7EzBRvrtRY1swiCKFfsTInX3psiSRxdM0nciTZMgZJrK4mHq10ltSU7&#10;iC5FMk7T02SnbW2spsw5kF53SjyL8Tln1N9x7phHosSQm49fG7/L8E1mF6RYWWLWDe3TIP+QhSSN&#10;gkcPoa6JJ2hjm99CyYZa7TT3J1TLRHPeUBZrgGqy9FU1D2tiWKwFwHHmAJP7f2Hp7fbeoqYu8YdT&#10;jBSR0KNH1np0pVsEIsBnZ1wBZg8GDH0LcujzIHcgDGW33Mrwh4IQ6AHp/QHdEI0GpzSbTvIUdBSU&#10;08l4mk5CnOTZ3VjnPzItUTiU2EL7Iqpke+N8ZzqYhNeUXjRCxBYK9UIAMTsJixzovEkBqcAxWIak&#10;Yn9+zCdn4+pscj46rSbZKM/S6aiq0vHoelGlVZov5uf51U/IQpIsL3bAFAM8CxABEgtBVn1Xgvrv&#10;2iIJfUHiLEsifdCWAEkjtJA+PBChGVJOQhs6uOPJ7wULhQj1mXFoYEQ9COLosLmwXTxCKVN+iBqt&#10;gxUH4N7i2NtH6CKkb3HumgAe8WWt/MFZNkrb2OJXaddfh5R5Zw9gHNUdjr5dtpG504GNS13vgaRW&#10;d2PuDF00QKQb4vw9sTDXwD3YVf4OPlzoXYl1f8Jore33P8mDPfQVtBiF7pfYfdsQyzASnxQM4nmW&#10;52GxxEsOXIKLPdYsjzVqI+c6dhlBdvEY7L0Yjtxq+QQrrQqvgoooCm+X2A/Hue+2F6xEyqoqGsEq&#10;McTfqAdDA4ECymFMHtsnYk0/Sx6IdKuHjUKKVyPV2QZPpauN17yJ8xZw7lDt8Yc1FGnZr8yw547v&#10;0ep5sc9+AQAA//8DAFBLAwQUAAYACAAAACEAqgQjhuAAAAANAQAADwAAAGRycy9kb3ducmV2Lnht&#10;bEyPQU/DMAyF70j8h8hI3FjSaWpLaToBAk5DwMaBY9Z4bUXjVE22ln+Pd4Kb/fz0/L1yPbtenHAM&#10;nScNyUKBQKq97ajR8Ll7vslBhGjImt4TavjBAOvq8qI0hfUTfeBpGxvBIRQKo6GNcSikDHWLzoSF&#10;H5D4dvCjM5HXsZF2NBOHu14ulUqlMx3xh9YM+Nhi/b09Og24md3uNc+e4tvD4UV95e/TxjZaX1/N&#10;93cgIs7xzwxnfEaHipn2/kg2iF5Dmq3YybrKV9zh7EizhLU9T8vkNgFZlfJ/i+oXAAD//wMAUEsB&#10;Ai0AFAAGAAgAAAAhAOSZw8D7AAAA4QEAABMAAAAAAAAAAAAAAAAAAAAAAFtDb250ZW50X1R5cGVz&#10;XS54bWxQSwECLQAUAAYACAAAACEAI7Jq4dcAAACUAQAACwAAAAAAAAAAAAAAAAAsAQAAX3JlbHMv&#10;LnJlbHNQSwECLQAUAAYACAAAACEATJroBdQCAAAgBgAADgAAAAAAAAAAAAAAAAAsAgAAZHJzL2Uy&#10;b0RvYy54bWxQSwECLQAUAAYACAAAACEAqgQjhuAAAAANAQAADwAAAAAAAAAAAAAAAAAsBQAAZHJz&#10;L2Rvd25yZXYueG1sUEsFBgAAAAAEAAQA8wAAADkGAAAAAA==&#10;" mv:complextextbox="1" filled="f" stroked="f">
                <v:textbox>
                  <w:txbxContent>
                    <w:p w14:paraId="6D4A00A0" w14:textId="1DED0C43" w:rsidR="002B363E" w:rsidRPr="007A43FE" w:rsidRDefault="002B363E">
                      <w:pPr>
                        <w:rPr>
                          <w:color w:val="FFFFFF" w:themeColor="background1"/>
                          <w:sz w:val="40"/>
                        </w:rPr>
                      </w:pPr>
                      <w:r w:rsidRPr="007A43FE">
                        <w:rPr>
                          <w:color w:val="FFFFFF" w:themeColor="background1"/>
                          <w:sz w:val="40"/>
                        </w:rPr>
                        <w:t>“The smallest act of kindness is worth more than the grandest intention” –Oscar Wilde</w:t>
                      </w:r>
                    </w:p>
                    <w:p w14:paraId="2F4FB2CC" w14:textId="77777777" w:rsidR="002B363E" w:rsidRPr="007A43FE" w:rsidRDefault="002B363E">
                      <w:pPr>
                        <w:rPr>
                          <w:color w:val="FFFFFF" w:themeColor="background1"/>
                          <w:sz w:val="40"/>
                        </w:rPr>
                      </w:pPr>
                    </w:p>
                  </w:txbxContent>
                </v:textbox>
                <w10:wrap type="through" anchorx="page" anchory="page"/>
              </v:shape>
            </w:pict>
          </mc:Fallback>
        </mc:AlternateContent>
      </w:r>
      <w:r w:rsidR="007A43FE">
        <w:rPr>
          <w:noProof/>
        </w:rPr>
        <w:drawing>
          <wp:anchor distT="0" distB="0" distL="114300" distR="114300" simplePos="0" relativeHeight="251668527" behindDoc="0" locked="0" layoutInCell="1" allowOverlap="1" wp14:anchorId="2510B538" wp14:editId="09889115">
            <wp:simplePos x="0" y="0"/>
            <wp:positionH relativeFrom="page">
              <wp:posOffset>6527800</wp:posOffset>
            </wp:positionH>
            <wp:positionV relativeFrom="page">
              <wp:posOffset>5624195</wp:posOffset>
            </wp:positionV>
            <wp:extent cx="2857500" cy="914533"/>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914533"/>
                    </a:xfrm>
                    <a:prstGeom prst="rect">
                      <a:avLst/>
                    </a:prstGeom>
                    <a:noFill/>
                    <a:ln>
                      <a:noFill/>
                    </a:ln>
                  </pic:spPr>
                </pic:pic>
              </a:graphicData>
            </a:graphic>
            <wp14:sizeRelH relativeFrom="page">
              <wp14:pctWidth>0</wp14:pctWidth>
            </wp14:sizeRelH>
            <wp14:sizeRelV relativeFrom="page">
              <wp14:pctHeight>0</wp14:pctHeight>
            </wp14:sizeRelV>
          </wp:anchor>
        </w:drawing>
      </w:r>
      <w:r w:rsidR="007A43FE">
        <w:rPr>
          <w:noProof/>
        </w:rPr>
        <mc:AlternateContent>
          <mc:Choice Requires="wps">
            <w:drawing>
              <wp:anchor distT="0" distB="0" distL="114300" distR="114300" simplePos="0" relativeHeight="251664431" behindDoc="0" locked="0" layoutInCell="1" allowOverlap="1" wp14:anchorId="334F66F6" wp14:editId="09C6BC8D">
                <wp:simplePos x="0" y="0"/>
                <wp:positionH relativeFrom="page">
                  <wp:posOffset>5511800</wp:posOffset>
                </wp:positionH>
                <wp:positionV relativeFrom="page">
                  <wp:posOffset>2459990</wp:posOffset>
                </wp:positionV>
                <wp:extent cx="4470400" cy="1146810"/>
                <wp:effectExtent l="0" t="0" r="0" b="0"/>
                <wp:wrapThrough wrapText="bothSides">
                  <wp:wrapPolygon edited="0">
                    <wp:start x="123" y="0"/>
                    <wp:lineTo x="123" y="21050"/>
                    <wp:lineTo x="21355" y="21050"/>
                    <wp:lineTo x="21355" y="0"/>
                    <wp:lineTo x="123" y="0"/>
                  </wp:wrapPolygon>
                </wp:wrapThrough>
                <wp:docPr id="34" name="Text Box 34"/>
                <wp:cNvGraphicFramePr/>
                <a:graphic xmlns:a="http://schemas.openxmlformats.org/drawingml/2006/main">
                  <a:graphicData uri="http://schemas.microsoft.com/office/word/2010/wordprocessingShape">
                    <wps:wsp>
                      <wps:cNvSpPr txBox="1"/>
                      <wps:spPr>
                        <a:xfrm>
                          <a:off x="0" y="0"/>
                          <a:ext cx="4470400" cy="1146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8F3AFB" w14:textId="308EB6FA" w:rsidR="002B363E" w:rsidRPr="007A43FE" w:rsidRDefault="002B363E" w:rsidP="0002758B">
                            <w:pPr>
                              <w:jc w:val="center"/>
                              <w:rPr>
                                <w:color w:val="BE2602" w:themeColor="accent3"/>
                                <w:sz w:val="40"/>
                              </w:rPr>
                            </w:pPr>
                            <w:r w:rsidRPr="007A43FE">
                              <w:rPr>
                                <w:color w:val="BE2602" w:themeColor="accent3"/>
                                <w:sz w:val="40"/>
                              </w:rPr>
                              <w:t>HOW CAN YOU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0" type="#_x0000_t202" style="position:absolute;margin-left:434pt;margin-top:193.7pt;width:352pt;height:90.3pt;z-index:251664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SaudUCAAAg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n/I&#10;MVJEQo0eWevRlW4RqICfnXEFwB4MAH0LeqjzoHegDGm33Mrwh4QQ2IHp/YHd4I2CMs/P0zwFEwVb&#10;luVnkyzynzxfN9b5j0xLFIQSWyhfZJVsb5yHUAA6QMJrSi8aIWIJhXqhAGCnYbEHutukgFBADMgQ&#10;VKzPj/np+bg6P52OzqrTbJRn6WRUVel4dL2o0irNF/NpfvUTopAky4sddIqBPgsUARMLQVZ9VYL5&#10;78oiCX3RxFmWxPZBWwJNGqmF8OGBmO8QchLK0NEdJb8XLCQi1GfGoYCR9aCIo8Pmwnb+CKVM+cFr&#10;RAcUB+LecrHHR+oipW+53BUBbsSXtfKHy7JR2sYSvwq7/jqEzDs8kHGUdxB9u2xj506Hblzqeg9N&#10;anU35s7QRQONdEOcvycW5hqaD3aVv4MPF3pXYt1LGK21/f4nfcBDXcGKUah+id23DbEMI/FJwSBO&#10;szwPiyUecuglONhjy/LYojZyrmOVEUQXxYD3YhC51fIJVloVXgUTURTeLrEfxLnvthesRMqqKoJg&#10;lRjib9SDoaGBAsthTB7bJ2JNP0seGulWDxuFFK9GqsOGm0pXG695E+ct8Nyx2vMPayi2Zb8yw547&#10;PkfU82Kf/QIAAP//AwBQSwMEFAAGAAgAAAAhACKCMingAAAADAEAAA8AAABkcnMvZG93bnJldi54&#10;bWxMj8FOwzAQRO9I/IO1SNyoQ6GNlWZTAQJORUDLoUc33iYR8TqK3Sb8Pc4Jjjszmn2Tr0fbijP1&#10;vnGMcDtLQBCXzjRcIXztXm4UCB80G906JoQf8rAuLi9ynRk38Cedt6ESsYR9phHqELpMSl/WZLWf&#10;uY44ekfXWx3i2VfS9HqI5baV8yRZSqsbjh9q3dFTTeX39mQRaDPa3ZtKn8P74/E12auPYWMqxOur&#10;8WEFItAY/sIw4Ud0KCLTwZ3YeNEiqKWKWwLCnUrvQUyJRTqP0gFhMXmyyOX/EcUvAAAA//8DAFBL&#10;AQItABQABgAIAAAAIQDkmcPA+wAAAOEBAAATAAAAAAAAAAAAAAAAAAAAAABbQ29udGVudF9UeXBl&#10;c10ueG1sUEsBAi0AFAAGAAgAAAAhACOyauHXAAAAlAEAAAsAAAAAAAAAAAAAAAAALAEAAF9yZWxz&#10;Ly5yZWxzUEsBAi0AFAAGAAgAAAAhAHckmrnVAgAAIAYAAA4AAAAAAAAAAAAAAAAALAIAAGRycy9l&#10;Mm9Eb2MueG1sUEsBAi0AFAAGAAgAAAAhACKCMingAAAADAEAAA8AAAAAAAAAAAAAAAAALQUAAGRy&#10;cy9kb3ducmV2LnhtbFBLBQYAAAAABAAEAPMAAAA6BgAAAAA=&#10;" mv:complextextbox="1" filled="f" stroked="f">
                <v:textbox>
                  <w:txbxContent>
                    <w:p w14:paraId="5B8F3AFB" w14:textId="308EB6FA" w:rsidR="002B363E" w:rsidRPr="007A43FE" w:rsidRDefault="002B363E" w:rsidP="0002758B">
                      <w:pPr>
                        <w:jc w:val="center"/>
                        <w:rPr>
                          <w:color w:val="BE2602" w:themeColor="accent3"/>
                          <w:sz w:val="40"/>
                        </w:rPr>
                      </w:pPr>
                      <w:r w:rsidRPr="007A43FE">
                        <w:rPr>
                          <w:color w:val="BE2602" w:themeColor="accent3"/>
                          <w:sz w:val="40"/>
                        </w:rPr>
                        <w:t>HOW CAN YOU HELP?</w:t>
                      </w:r>
                    </w:p>
                  </w:txbxContent>
                </v:textbox>
                <w10:wrap type="through" anchorx="page" anchory="page"/>
              </v:shape>
            </w:pict>
          </mc:Fallback>
        </mc:AlternateContent>
      </w:r>
      <w:r w:rsidR="007A43FE">
        <w:rPr>
          <w:noProof/>
        </w:rPr>
        <mc:AlternateContent>
          <mc:Choice Requires="wps">
            <w:drawing>
              <wp:anchor distT="0" distB="0" distL="114300" distR="114300" simplePos="0" relativeHeight="251658258" behindDoc="0" locked="0" layoutInCell="0" allowOverlap="1" wp14:anchorId="60B315F7" wp14:editId="10D8D213">
                <wp:simplePos x="0" y="0"/>
                <wp:positionH relativeFrom="page">
                  <wp:posOffset>530225</wp:posOffset>
                </wp:positionH>
                <wp:positionV relativeFrom="page">
                  <wp:posOffset>2181225</wp:posOffset>
                </wp:positionV>
                <wp:extent cx="3178175" cy="521335"/>
                <wp:effectExtent l="0" t="0" r="0" b="12065"/>
                <wp:wrapTight wrapText="bothSides">
                  <wp:wrapPolygon edited="0">
                    <wp:start x="173" y="0"/>
                    <wp:lineTo x="173" y="21048"/>
                    <wp:lineTo x="21233" y="21048"/>
                    <wp:lineTo x="21233" y="0"/>
                    <wp:lineTo x="173"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6CB6F0" w14:textId="4A3DDAA1" w:rsidR="002B363E" w:rsidRPr="001644CE" w:rsidRDefault="002B363E" w:rsidP="00E74DB4">
                            <w:pPr>
                              <w:pStyle w:val="Heading3"/>
                              <w:jc w:val="left"/>
                            </w:pPr>
                            <w:r>
                              <w:rPr>
                                <w:highlight w:val="darkRed"/>
                              </w:rPr>
                              <w:t xml:space="preserve">  </w:t>
                            </w:r>
                            <w:r w:rsidRPr="007A43FE">
                              <w:rPr>
                                <w:highlight w:val="darkRed"/>
                              </w:rPr>
                              <w:t>SUMIYATI’S STOR</w:t>
                            </w:r>
                            <w:r>
                              <w:rPr>
                                <w:highlight w:val="darkRed"/>
                              </w:rPr>
                              <w:t xml:space="preserve">Y      </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1" type="#_x0000_t202" style="position:absolute;margin-left:41.75pt;margin-top:171.75pt;width:250.25pt;height:41.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W3fQCAABXBgAADgAAAGRycy9lMm9Eb2MueG1srFVtb5swEP4+af/B8ncKJiQBVFLljWlS9yK1&#10;+wEOmGANbGY7Jd20/76zSdKk3aRqGx8s+3y+l+fuHq5v9m2DHpjSXIoMk6sAIyYKWXKxzfCX+9yL&#10;MdKGipI2UrAMPzKNb2Zv31z3XcpCWcumZAqBEaHTvstwbUyX+r4uatZSfSU7JuCykqqlBo5q65eK&#10;9mC9bfwwCCZ+L1XZKVkwrUG6Gi7xzNmvKlaYT1WlmUFNhiE241bl1o1d/dk1TbeKdjUvDmHQv4ii&#10;pVyA05OpFTUU7RR/YarlhZJaVuaqkK0vq4oXzOUA2ZDgWTZ3Ne2YywXA0d0JJv3/zBYfHz4rxEuo&#10;3QgjQVuo0T3bG7SQexSGFp++0ymo3XWgaPYgB12Xq+5uZfFVIyGXNRVbNldK9jWjJcRH7Ev/7Olg&#10;R1sjm/6DLMEP3RnpDO0r1VrwAA4E1qFOj6fa2FgKEI7INCbTMUYF3I1DMhqNnQuaHl93Spt3TLbI&#10;bjKsoPbOOn241cZGQ9OjinUmZM6bxtW/ERcCUBwk4Bue2jsbhSvnjyRI1vE6jrwonKy9KChLb54v&#10;I2+SQ3Sr0Wq5XJGf1i+J0pqXJRPWzbG1SPS60h2afGiKU3Np2fDSmrMhabXdLBuFHii0du6+AyBn&#10;av5lGA4EyOVZSiSMgkWYePkknnpRFY29ZBrEXkCSRTIJoiRa5Zcp3XLB/j0l1Gc4GYfjoZn+mFvg&#10;vpe50bTlBsij4W2G45MSTW0LrkXpSmsob4b9GRQ2/N9Dkc/n4QSq6K3iBKDYsNCL8yDyFvNoTJbT&#10;aU5WUwtFa3HtGlqwgcHyhm4PgNir1xW5pcUFmxHiu1IPverKBK14bEI3THZ+hkky+81+mFtHYnbS&#10;NrJ8hPFSErofZghYGTa1VN8x6oHhMqy/7ahiGDXvBYxoQqLIUqI7wEadSzdHKRUFmMiwwWjYLs1A&#10;n7tO8W0NHgYyEHIO41xxN2lP0RxIANjLAX5gWkuP52en9fQ/mP0CAAD//wMAUEsDBBQABgAIAAAA&#10;IQASsQJk3wAAAAoBAAAPAAAAZHJzL2Rvd25yZXYueG1sTI9BTsMwEEX3SNzBGiR21GmaVFHIpAIk&#10;uioLCgeYxm6cEtuR7TZJT4+7gt2M5unP+9Vm0j27SOc7axCWiwSYNI0VnWkRvr/enwpgPpAR1Fsj&#10;EWbpYVPf31VUCjuaT3nZh5bFEONLQlAhDCXnvlFSk1/YQZp4O1qnKcTVtVw4GmO47nmaJGuuqTPx&#10;g6JBvinZ/OzPGkFfl1e3I9Kn7ZzSOMxq+7F7RXx8mF6egQU5hT8YbvpRHerodLBnIzzrEYpVHkmE&#10;VXYbIpAXWSx3QMjSfA28rvj/CvUvAAAA//8DAFBLAQItABQABgAIAAAAIQDkmcPA+wAAAOEBAAAT&#10;AAAAAAAAAAAAAAAAAAAAAABbQ29udGVudF9UeXBlc10ueG1sUEsBAi0AFAAGAAgAAAAhACOyauHX&#10;AAAAlAEAAAsAAAAAAAAAAAAAAAAALAEAAF9yZWxzLy5yZWxzUEsBAi0AFAAGAAgAAAAhAAP0Vt30&#10;AgAAVwYAAA4AAAAAAAAAAAAAAAAALAIAAGRycy9lMm9Eb2MueG1sUEsBAi0AFAAGAAgAAAAhABKx&#10;AmTfAAAACgEAAA8AAAAAAAAAAAAAAAAATAUAAGRycy9kb3ducmV2LnhtbFBLBQYAAAAABAAEAPMA&#10;AABYBgAAAAA=&#10;" o:allowincell="f" filled="f" stroked="f">
                <v:textbox inset=",0,,0">
                  <w:txbxContent>
                    <w:p w14:paraId="726CB6F0" w14:textId="4A3DDAA1" w:rsidR="002B363E" w:rsidRPr="001644CE" w:rsidRDefault="002B363E" w:rsidP="00E74DB4">
                      <w:pPr>
                        <w:pStyle w:val="Heading3"/>
                        <w:jc w:val="left"/>
                      </w:pPr>
                      <w:r>
                        <w:rPr>
                          <w:highlight w:val="darkRed"/>
                        </w:rPr>
                        <w:t xml:space="preserve">  </w:t>
                      </w:r>
                      <w:r w:rsidRPr="007A43FE">
                        <w:rPr>
                          <w:highlight w:val="darkRed"/>
                        </w:rPr>
                        <w:t>SUMIYATI’S STOR</w:t>
                      </w:r>
                      <w:r>
                        <w:rPr>
                          <w:highlight w:val="darkRed"/>
                        </w:rPr>
                        <w:t xml:space="preserve">Y      </w:t>
                      </w:r>
                      <w:r>
                        <w:t xml:space="preserve">    </w:t>
                      </w:r>
                    </w:p>
                  </w:txbxContent>
                </v:textbox>
                <w10:wrap type="tight" anchorx="page" anchory="page"/>
              </v:shape>
            </w:pict>
          </mc:Fallback>
        </mc:AlternateContent>
      </w:r>
      <w:r w:rsidR="00FD70F2">
        <w:rPr>
          <w:noProof/>
        </w:rPr>
        <w:drawing>
          <wp:anchor distT="0" distB="0" distL="114300" distR="114300" simplePos="0" relativeHeight="251657226" behindDoc="0" locked="0" layoutInCell="1" allowOverlap="1" wp14:anchorId="5772DF8E" wp14:editId="095EEECC">
            <wp:simplePos x="0" y="0"/>
            <wp:positionH relativeFrom="page">
              <wp:posOffset>462280</wp:posOffset>
            </wp:positionH>
            <wp:positionV relativeFrom="page">
              <wp:posOffset>142240</wp:posOffset>
            </wp:positionV>
            <wp:extent cx="9189720" cy="2651760"/>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8"/>
                    <a:srcRect/>
                    <a:stretch>
                      <a:fillRect/>
                    </a:stretch>
                  </pic:blipFill>
                  <pic:spPr bwMode="auto">
                    <a:xfrm>
                      <a:off x="0" y="0"/>
                      <a:ext cx="9189720" cy="2651760"/>
                    </a:xfrm>
                    <a:prstGeom prst="rect">
                      <a:avLst/>
                    </a:prstGeom>
                    <a:noFill/>
                    <a:ln w="9525">
                      <a:noFill/>
                      <a:miter lim="800000"/>
                      <a:headEnd/>
                      <a:tailEnd/>
                    </a:ln>
                  </pic:spPr>
                </pic:pic>
              </a:graphicData>
            </a:graphic>
            <wp14:sizeRelV relativeFrom="margin">
              <wp14:pctHeight>0</wp14:pctHeight>
            </wp14:sizeRelV>
          </wp:anchor>
        </w:drawing>
      </w:r>
      <w:r w:rsidR="00D459BF">
        <w:rPr>
          <w:noProof/>
        </w:rPr>
        <mc:AlternateContent>
          <mc:Choice Requires="wps">
            <w:drawing>
              <wp:anchor distT="0" distB="0" distL="114300" distR="114300" simplePos="0" relativeHeight="251658278" behindDoc="0" locked="0" layoutInCell="0" allowOverlap="1" wp14:anchorId="0BF1CAC5" wp14:editId="20567FD7">
                <wp:simplePos x="0" y="0"/>
                <wp:positionH relativeFrom="page">
                  <wp:posOffset>3552825</wp:posOffset>
                </wp:positionH>
                <wp:positionV relativeFrom="page">
                  <wp:posOffset>345440</wp:posOffset>
                </wp:positionV>
                <wp:extent cx="5997575" cy="1835785"/>
                <wp:effectExtent l="0" t="0" r="0" b="18415"/>
                <wp:wrapTight wrapText="bothSides">
                  <wp:wrapPolygon edited="0">
                    <wp:start x="91" y="0"/>
                    <wp:lineTo x="91" y="21518"/>
                    <wp:lineTo x="21406" y="21518"/>
                    <wp:lineTo x="21406" y="0"/>
                    <wp:lineTo x="91"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83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33F709" w14:textId="77777777" w:rsidR="002B363E" w:rsidRPr="001644CE" w:rsidRDefault="002B363E" w:rsidP="00D459BF">
                            <w:pPr>
                              <w:pStyle w:val="Heading1"/>
                              <w:jc w:val="right"/>
                            </w:pPr>
                            <w:r>
                              <w:t>“Losing a limb is not their choice, but helping them walk again is definitely 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2" type="#_x0000_t202" style="position:absolute;margin-left:279.75pt;margin-top:27.2pt;width:472.25pt;height:144.5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ON7/cCAABYBgAADgAAAGRycy9lMm9Eb2MueG1srFXJbtswEL0X6D8QvCtaKlkLIgfeVBRIFyDp&#10;B9ASZRGVSJWkLadF/71DymvSQ9BWB4IcDt/MvFl0e7fvWrSjUjHBc+zfeBhRXoqK8U2Ovz4WToKR&#10;0oRXpBWc5viJKnw3ffvmdugzGohGtBWVCEC4yoY+x43Wfea6qmxoR9SN6CmHy1rIjmg4yo1bSTIA&#10;ete6gedN3EHIqpeipEqBdDle4qnFr2ta6s91rahGbY7BN21Xade1Wd3pLck2kvQNKw9ukL/woiOM&#10;g9ET1JJograSvYDqWCmFErW+KUXnirpmJbUxQDS+9yyah4b01MYC5Kj+RJP6f7Dlp90XiVgFuZtg&#10;xEkHOXqke43mYo+CyPAz9CoDtYceFPUe5KBrY1X9vSi/KcTFoiF8Q2dSiqGhpAL/fPPSvXg64igD&#10;sh4+igrskK0WFmhfy86QB3QgQIc8PZ1yY3wpQRilaRzFEUYl3PnJuyhOrHcuyY7Pe6n0eyo6ZDY5&#10;lpB8C09290obd0h2VDHWuChY29oCaPmVABRHCRiHp+bOuGHz+TP10lWySkInDCYrJ/SqypkVi9CZ&#10;FH4cLd8tF4ul/8vY9cOsYVVFuTFzrC0/fF3uDlU+VsWpupRoWWXgjEtKbtaLVqIdgdou7GdJh5uz&#10;mnvthiUBYnkWkh+E3jxInWKSxE5Yh5GTxl7ieH46TydemIbL4jqke8bpv4eEhhynEVSZDefs9LPY&#10;PPu9jI1kHdMwPVrW5Tg5KZHM1OCKVza1mrB23F9QYdz/MxXFbBZMIIvOMkmBijUNnKTwQmc+CyN/&#10;EceFv4wNFZ3htW9JSccRVrRkcyDEXL0uyR0pr8aZ77s21WOt2jRBKR6L0HaTaaCxlfR+vR8b1/aa&#10;abW1qJ6gv6SA6ocmgrEMm0bIHxgNMOJyrL5viaQYtR849Gjqh6GZifYAG3kpXR+lhJcAkWON0bhd&#10;6HF+bnvJNg1YGKcBFzPo55rZTjt7c5gCML4s4YdRa+bj5dlqnX8I098AAAD//wMAUEsDBBQABgAI&#10;AAAAIQAFt+8M3wAAAAsBAAAPAAAAZHJzL2Rvd25yZXYueG1sTI9BTsMwEEX3SNzBGiR21GkbIxri&#10;VIBEV2XRwgGm8TQOxHZku03S0+OuYDejefrzfrkeTcfO5EPrrIT5LANGtnaqtY2Er8/3hydgIaJV&#10;2DlLEiYKsK5ub0oslBvsjs772LAUYkOBEnSMfcF5qDUZDDPXk023o/MGY1p9w5XHIYWbji+y7JEb&#10;bG36oLGnN031z/5kJJjL/OK3iOZ7My1w6Ce9+di+Snl/N748A4s0xj8YrvpJHarkdHAnqwLrJAix&#10;EglNQ54DuwIiy1O7g4RlvhTAq5L/71D9AgAA//8DAFBLAQItABQABgAIAAAAIQDkmcPA+wAAAOEB&#10;AAATAAAAAAAAAAAAAAAAAAAAAABbQ29udGVudF9UeXBlc10ueG1sUEsBAi0AFAAGAAgAAAAhACOy&#10;auHXAAAAlAEAAAsAAAAAAAAAAAAAAAAALAEAAF9yZWxzLy5yZWxzUEsBAi0AFAAGAAgAAAAhAOMD&#10;je/3AgAAWAYAAA4AAAAAAAAAAAAAAAAALAIAAGRycy9lMm9Eb2MueG1sUEsBAi0AFAAGAAgAAAAh&#10;AAW37wzfAAAACwEAAA8AAAAAAAAAAAAAAAAATwUAAGRycy9kb3ducmV2LnhtbFBLBQYAAAAABAAE&#10;APMAAABbBgAAAAA=&#10;" o:allowincell="f" filled="f" stroked="f">
                <v:textbox inset=",0,,0">
                  <w:txbxContent>
                    <w:p w14:paraId="4333F709" w14:textId="77777777" w:rsidR="002B363E" w:rsidRPr="001644CE" w:rsidRDefault="002B363E" w:rsidP="00D459BF">
                      <w:pPr>
                        <w:pStyle w:val="Heading1"/>
                        <w:jc w:val="right"/>
                      </w:pPr>
                      <w:r>
                        <w:t>“Losing a limb is not their choice, but helping them walk again is definitely ours”</w:t>
                      </w:r>
                    </w:p>
                  </w:txbxContent>
                </v:textbox>
                <w10:wrap type="tight" anchorx="page" anchory="page"/>
              </v:shape>
            </w:pict>
          </mc:Fallback>
        </mc:AlternateContent>
      </w:r>
    </w:p>
    <w:sectPr w:rsidR="00113C4C" w:rsidSect="00113C4C">
      <w:headerReference w:type="default" r:id="rId19"/>
      <w:headerReference w:type="first" r:id="rId20"/>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67495" w14:textId="77777777" w:rsidR="00CB5BED" w:rsidRDefault="00CB5BED">
      <w:r>
        <w:separator/>
      </w:r>
    </w:p>
  </w:endnote>
  <w:endnote w:type="continuationSeparator" w:id="0">
    <w:p w14:paraId="52699DB3" w14:textId="77777777" w:rsidR="00CB5BED" w:rsidRDefault="00CB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E3B88" w14:textId="77777777" w:rsidR="00CB5BED" w:rsidRDefault="00CB5BED">
      <w:r>
        <w:separator/>
      </w:r>
    </w:p>
  </w:footnote>
  <w:footnote w:type="continuationSeparator" w:id="0">
    <w:p w14:paraId="35A909F0" w14:textId="77777777" w:rsidR="00CB5BED" w:rsidRDefault="00CB5B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A1111" w14:textId="77777777" w:rsidR="002B363E" w:rsidRDefault="002B363E">
    <w:pPr>
      <w:pStyle w:val="Header"/>
    </w:pPr>
    <w:r>
      <w:rPr>
        <w:noProof/>
      </w:rPr>
      <mc:AlternateContent>
        <mc:Choice Requires="wps">
          <w:drawing>
            <wp:anchor distT="0" distB="0" distL="114300" distR="114300" simplePos="0" relativeHeight="251658240" behindDoc="0" locked="0" layoutInCell="0" allowOverlap="1" wp14:anchorId="02DFAD37" wp14:editId="5A04B8EC">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E9F5F" w14:textId="77777777" w:rsidR="002B363E" w:rsidRDefault="002B363E">
    <w:pPr>
      <w:pStyle w:val="Header"/>
    </w:pPr>
    <w:r>
      <w:rPr>
        <w:noProof/>
      </w:rPr>
      <mc:AlternateContent>
        <mc:Choice Requires="wps">
          <w:drawing>
            <wp:anchor distT="0" distB="0" distL="114300" distR="114300" simplePos="0" relativeHeight="251658236" behindDoc="0" locked="0" layoutInCell="0" allowOverlap="1" wp14:anchorId="02371A72" wp14:editId="16FE3054">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090C0BD" wp14:editId="3C3EE24F">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37CCDC2" wp14:editId="75EE7C3E">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6"/>
    <w:docVar w:name="OpenInPublishingView" w:val="0"/>
  </w:docVars>
  <w:rsids>
    <w:rsidRoot w:val="00113C4C"/>
    <w:rsid w:val="0000026B"/>
    <w:rsid w:val="0002758B"/>
    <w:rsid w:val="000A11BB"/>
    <w:rsid w:val="000D4EB8"/>
    <w:rsid w:val="0010503A"/>
    <w:rsid w:val="001119A1"/>
    <w:rsid w:val="00113C4C"/>
    <w:rsid w:val="001A1732"/>
    <w:rsid w:val="001A5058"/>
    <w:rsid w:val="001B0DBD"/>
    <w:rsid w:val="00236D69"/>
    <w:rsid w:val="0027736C"/>
    <w:rsid w:val="002B363E"/>
    <w:rsid w:val="002F1652"/>
    <w:rsid w:val="0031166F"/>
    <w:rsid w:val="00335EA7"/>
    <w:rsid w:val="003532AE"/>
    <w:rsid w:val="00354A8C"/>
    <w:rsid w:val="00355E27"/>
    <w:rsid w:val="00361635"/>
    <w:rsid w:val="00487CD3"/>
    <w:rsid w:val="00490793"/>
    <w:rsid w:val="0055469B"/>
    <w:rsid w:val="00577AB2"/>
    <w:rsid w:val="005B37FF"/>
    <w:rsid w:val="0065001E"/>
    <w:rsid w:val="00691FF9"/>
    <w:rsid w:val="006F0FB8"/>
    <w:rsid w:val="007023B5"/>
    <w:rsid w:val="00744370"/>
    <w:rsid w:val="007A43FE"/>
    <w:rsid w:val="007D5FF5"/>
    <w:rsid w:val="007E3791"/>
    <w:rsid w:val="00836F50"/>
    <w:rsid w:val="00844F62"/>
    <w:rsid w:val="008634A8"/>
    <w:rsid w:val="0094156B"/>
    <w:rsid w:val="009D1158"/>
    <w:rsid w:val="00A30E88"/>
    <w:rsid w:val="00A547FA"/>
    <w:rsid w:val="00A764EC"/>
    <w:rsid w:val="00AC2CDC"/>
    <w:rsid w:val="00B35491"/>
    <w:rsid w:val="00B54285"/>
    <w:rsid w:val="00C21043"/>
    <w:rsid w:val="00C23513"/>
    <w:rsid w:val="00C97488"/>
    <w:rsid w:val="00CB5BED"/>
    <w:rsid w:val="00D06FF3"/>
    <w:rsid w:val="00D459BF"/>
    <w:rsid w:val="00E1376D"/>
    <w:rsid w:val="00E74DB4"/>
    <w:rsid w:val="00F61281"/>
    <w:rsid w:val="00F73FE0"/>
    <w:rsid w:val="00FA1627"/>
    <w:rsid w:val="00FD70F2"/>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E8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nhideWhenUsed/>
    <w:rsid w:val="001644CE"/>
    <w:pPr>
      <w:jc w:val="center"/>
    </w:pPr>
    <w:rPr>
      <w:color w:val="6FA41C" w:themeColor="text2"/>
      <w:sz w:val="36"/>
    </w:rPr>
  </w:style>
  <w:style w:type="character" w:customStyle="1" w:styleId="FooterChar">
    <w:name w:val="Footer Char"/>
    <w:basedOn w:val="DefaultParagraphFont"/>
    <w:link w:val="Footer"/>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nhideWhenUsed/>
    <w:rsid w:val="001644CE"/>
    <w:pPr>
      <w:jc w:val="center"/>
    </w:pPr>
    <w:rPr>
      <w:color w:val="6FA41C" w:themeColor="text2"/>
      <w:sz w:val="36"/>
    </w:rPr>
  </w:style>
  <w:style w:type="character" w:customStyle="1" w:styleId="FooterChar">
    <w:name w:val="Footer Char"/>
    <w:basedOn w:val="DefaultParagraphFont"/>
    <w:link w:val="Footer"/>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1.wdp"/><Relationship Id="rId12" Type="http://schemas.openxmlformats.org/officeDocument/2006/relationships/image" Target="media/image4.png"/><Relationship Id="rId13" Type="http://schemas.microsoft.com/office/2007/relationships/hdphoto" Target="media/hdphoto2.wdp"/><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144</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Saloni Patni</dc:creator>
  <cp:keywords/>
  <dc:description/>
  <cp:lastModifiedBy>Saloni Patni</cp:lastModifiedBy>
  <cp:revision>26</cp:revision>
  <cp:lastPrinted>2007-09-24T18:24:00Z</cp:lastPrinted>
  <dcterms:created xsi:type="dcterms:W3CDTF">2016-01-06T01:49:00Z</dcterms:created>
  <dcterms:modified xsi:type="dcterms:W3CDTF">2016-01-21T11:26:00Z</dcterms:modified>
  <cp:category/>
</cp:coreProperties>
</file>